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3E629C" w:rsidRDefault="00F556F5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3E629C">
        <w:rPr>
          <w:rFonts w:cs="Arial"/>
          <w:b/>
          <w:bCs/>
          <w:kern w:val="28"/>
          <w:sz w:val="32"/>
          <w:szCs w:val="32"/>
        </w:rPr>
        <w:t>–</w:t>
      </w:r>
      <w:r w:rsidR="005F7317" w:rsidRPr="003E629C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3E629C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3E629C" w:rsidRDefault="009D08D4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2D63E0" w:rsidRPr="003E629C" w:rsidRDefault="002D63E0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2D63E0" w:rsidRPr="003E629C" w:rsidRDefault="002D63E0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Об утверждении Порядка согласования внешнего вида фасадов зданий, сооружений, нестационарных торговых объектов на территории Ленинск-Кузнецкого муниципального округа</w:t>
      </w:r>
    </w:p>
    <w:p w:rsidR="000B5317" w:rsidRPr="003E629C" w:rsidRDefault="000B5317" w:rsidP="003E629C"/>
    <w:p w:rsidR="002D63E0" w:rsidRPr="003E629C" w:rsidRDefault="002D63E0" w:rsidP="003E629C">
      <w:pPr>
        <w:rPr>
          <w:rFonts w:eastAsia="Calibri"/>
        </w:rPr>
      </w:pPr>
      <w:r w:rsidRPr="003E629C">
        <w:rPr>
          <w:rFonts w:eastAsia="Calibri"/>
        </w:rPr>
        <w:t xml:space="preserve">В соответствии с пунктом 4.2 приложения № 2 к Правилам благоустройства Ленинск-Кузнецкого муниципального округа, утвержденным решением Совета народных депутатов Ленинск-Кузнецкого муниципального округа </w:t>
      </w:r>
      <w:hyperlink r:id="rId10" w:tgtFrame="Logical" w:history="1">
        <w:r w:rsidRPr="00023F1F">
          <w:rPr>
            <w:rStyle w:val="af0"/>
            <w:rFonts w:eastAsia="Calibri"/>
          </w:rPr>
          <w:t>от 30.06.2022 № 392</w:t>
        </w:r>
      </w:hyperlink>
      <w:r w:rsidRPr="003E629C">
        <w:rPr>
          <w:rFonts w:eastAsia="Calibri"/>
        </w:rPr>
        <w:t xml:space="preserve"> «Об утверждении Правил благоустройства Ленинск-Кузнецкого муниципального округа», администрация Ленинск-Кузнецкого муниципального округа постановляет: </w:t>
      </w:r>
    </w:p>
    <w:p w:rsidR="002D63E0" w:rsidRPr="003E629C" w:rsidRDefault="002D63E0" w:rsidP="003E629C">
      <w:pPr>
        <w:rPr>
          <w:rFonts w:eastAsia="Calibri"/>
        </w:rPr>
      </w:pPr>
      <w:r w:rsidRPr="003E629C">
        <w:rPr>
          <w:rFonts w:eastAsia="Calibri"/>
        </w:rPr>
        <w:t xml:space="preserve">1. Утвердить Порядок согласования внешнего вида фасадов зданий, сооружений, нестационарных торговых объектов на территории Ленинск-Кузнецкого муниципального округа, согласно приложению. </w:t>
      </w:r>
    </w:p>
    <w:p w:rsidR="002D63E0" w:rsidRPr="003E629C" w:rsidRDefault="002D63E0" w:rsidP="003E629C">
      <w:r w:rsidRPr="003E629C">
        <w:t>2.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3E629C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E66AD4" w:rsidRPr="003E629C" w:rsidRDefault="002D63E0" w:rsidP="003E629C">
      <w:r w:rsidRPr="003E629C">
        <w:t xml:space="preserve">3. </w:t>
      </w:r>
      <w:r w:rsidR="00E66AD4" w:rsidRPr="003E629C">
        <w:t>Контроль за исполнением постановления возложить на и.о. заместителя главы муниципального округа по жилищно-коммунальному хозяйству, транспорту, связи и строительству О.Г. Денисова.</w:t>
      </w:r>
    </w:p>
    <w:p w:rsidR="002D63E0" w:rsidRPr="003E629C" w:rsidRDefault="00FD5BB9" w:rsidP="003E629C">
      <w:r w:rsidRPr="003E629C">
        <w:t>4.</w:t>
      </w:r>
      <w:r w:rsidR="002D63E0" w:rsidRPr="003E629C">
        <w:t xml:space="preserve"> </w:t>
      </w:r>
      <w:r w:rsidRPr="003E629C">
        <w:t>Постановление</w:t>
      </w:r>
      <w:r w:rsidR="002D63E0" w:rsidRPr="003E629C">
        <w:t xml:space="preserve"> вступает в силу после официального обнародования. </w:t>
      </w:r>
    </w:p>
    <w:p w:rsidR="007A2D1E" w:rsidRPr="003E629C" w:rsidRDefault="007A2D1E" w:rsidP="003E629C"/>
    <w:p w:rsidR="00601661" w:rsidRPr="003E629C" w:rsidRDefault="00601661" w:rsidP="003E629C">
      <w:r w:rsidRPr="003E629C">
        <w:t xml:space="preserve">Временно исполняющий </w:t>
      </w:r>
    </w:p>
    <w:p w:rsidR="00601661" w:rsidRPr="003E629C" w:rsidRDefault="00601661" w:rsidP="003E629C">
      <w:r w:rsidRPr="003E629C">
        <w:t>обязанности главы Ленинск-Кузнецкого</w:t>
      </w:r>
    </w:p>
    <w:p w:rsidR="00601661" w:rsidRPr="003E629C" w:rsidRDefault="00601661" w:rsidP="003E629C">
      <w:r w:rsidRPr="003E629C">
        <w:t>муниципального округа</w:t>
      </w:r>
      <w:r w:rsidR="003E629C">
        <w:t xml:space="preserve"> </w:t>
      </w:r>
      <w:r w:rsidRPr="003E629C">
        <w:t>Д.П. Полежайкин</w:t>
      </w:r>
    </w:p>
    <w:p w:rsidR="00601661" w:rsidRPr="003E629C" w:rsidRDefault="00601661" w:rsidP="003E629C">
      <w:r w:rsidRPr="003E629C">
        <w:lastRenderedPageBreak/>
        <w:t>г. Ленинск-Кузнецкий</w:t>
      </w:r>
    </w:p>
    <w:p w:rsidR="00DF4D99" w:rsidRPr="003E629C" w:rsidRDefault="00DF4D99" w:rsidP="003E629C"/>
    <w:p w:rsidR="007D2E47" w:rsidRPr="003E629C" w:rsidRDefault="007D2E47" w:rsidP="003E629C">
      <w:r w:rsidRPr="003E629C">
        <w:t>«</w:t>
      </w:r>
      <w:r w:rsidR="007F02AF" w:rsidRPr="003E629C">
        <w:t>06</w:t>
      </w:r>
      <w:r w:rsidRPr="003E629C">
        <w:t xml:space="preserve">» </w:t>
      </w:r>
      <w:r w:rsidR="007F02AF" w:rsidRPr="003E629C">
        <w:t>июля</w:t>
      </w:r>
      <w:r w:rsidRPr="003E629C">
        <w:t xml:space="preserve"> 202</w:t>
      </w:r>
      <w:r w:rsidR="00A411AF" w:rsidRPr="003E629C">
        <w:t>3</w:t>
      </w:r>
      <w:r w:rsidRPr="003E629C">
        <w:t xml:space="preserve"> г.</w:t>
      </w:r>
    </w:p>
    <w:p w:rsidR="003164BE" w:rsidRPr="003E629C" w:rsidRDefault="007D2E47" w:rsidP="003E629C">
      <w:r w:rsidRPr="003E629C">
        <w:t xml:space="preserve">№ </w:t>
      </w:r>
      <w:r w:rsidR="007F02AF" w:rsidRPr="003E629C">
        <w:t>616</w:t>
      </w:r>
    </w:p>
    <w:p w:rsidR="00FD5BB9" w:rsidRPr="003E629C" w:rsidRDefault="00FD5BB9" w:rsidP="003E629C"/>
    <w:p w:rsidR="003E629C" w:rsidRPr="003E629C" w:rsidRDefault="003E629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3E629C" w:rsidRPr="003E629C" w:rsidRDefault="003E629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3E629C" w:rsidRPr="003E629C" w:rsidRDefault="003E629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3E629C" w:rsidRPr="003E629C" w:rsidRDefault="003E629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3E629C" w:rsidRPr="003E629C" w:rsidRDefault="003E629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от 06 июля 2023 г.</w:t>
      </w:r>
    </w:p>
    <w:p w:rsidR="00FD5BB9" w:rsidRPr="003E629C" w:rsidRDefault="003E629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№ 616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D5BB9" w:rsidRPr="003E629C" w:rsidRDefault="00FD5BB9" w:rsidP="003E629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3E629C">
        <w:rPr>
          <w:rFonts w:cs="Arial"/>
          <w:b/>
          <w:bCs/>
          <w:kern w:val="32"/>
          <w:sz w:val="32"/>
          <w:szCs w:val="32"/>
        </w:rPr>
        <w:t>Порядок согласования внешнего вида фасадов зданий, сооружений,</w:t>
      </w:r>
      <w:r w:rsidR="003E629C" w:rsidRPr="003E629C">
        <w:rPr>
          <w:rFonts w:cs="Arial"/>
          <w:b/>
          <w:bCs/>
          <w:kern w:val="32"/>
          <w:sz w:val="32"/>
          <w:szCs w:val="32"/>
        </w:rPr>
        <w:t xml:space="preserve"> </w:t>
      </w:r>
      <w:r w:rsidRPr="003E629C">
        <w:rPr>
          <w:rFonts w:cs="Arial"/>
          <w:b/>
          <w:bCs/>
          <w:kern w:val="32"/>
          <w:sz w:val="32"/>
          <w:szCs w:val="32"/>
        </w:rPr>
        <w:t>нестационарных торговых объектов на территории</w:t>
      </w:r>
      <w:r w:rsidR="003E629C" w:rsidRPr="003E629C">
        <w:rPr>
          <w:rFonts w:cs="Arial"/>
          <w:b/>
          <w:bCs/>
          <w:kern w:val="32"/>
          <w:sz w:val="32"/>
          <w:szCs w:val="32"/>
        </w:rPr>
        <w:t xml:space="preserve"> </w:t>
      </w:r>
      <w:r w:rsidRPr="003E629C">
        <w:rPr>
          <w:rFonts w:cs="Arial"/>
          <w:b/>
          <w:bCs/>
          <w:kern w:val="32"/>
          <w:sz w:val="32"/>
          <w:szCs w:val="32"/>
        </w:rPr>
        <w:t>Ленинск-Кузнецкого</w:t>
      </w:r>
      <w:r w:rsidR="003E629C" w:rsidRPr="003E629C">
        <w:rPr>
          <w:rFonts w:cs="Arial"/>
          <w:b/>
          <w:bCs/>
          <w:kern w:val="32"/>
          <w:sz w:val="32"/>
          <w:szCs w:val="32"/>
        </w:rPr>
        <w:t xml:space="preserve"> </w:t>
      </w:r>
      <w:r w:rsidRPr="003E629C">
        <w:rPr>
          <w:rFonts w:cs="Arial"/>
          <w:b/>
          <w:bCs/>
          <w:kern w:val="32"/>
          <w:sz w:val="32"/>
          <w:szCs w:val="32"/>
        </w:rPr>
        <w:t>муниципального округа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Общие положения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1.1. Порядок согласования внешнего вида фасадов зданий, сооружений, нестационарных торговых объектов на территории Ленинск-Кузнецкого муниципального округа (далее - Порядок) разработан в соответствии с Федеральным законом </w:t>
      </w:r>
      <w:hyperlink r:id="rId11" w:tooltip="от 06.10.2003 № 131-ФЗ" w:history="1">
        <w:r w:rsidRPr="00023F1F">
          <w:rPr>
            <w:rStyle w:val="af0"/>
            <w:rFonts w:eastAsia="Calibri"/>
          </w:rPr>
          <w:t>от 06.10.2003 № 131</w:t>
        </w:r>
      </w:hyperlink>
      <w:r w:rsidRPr="003E629C">
        <w:rPr>
          <w:rFonts w:eastAsia="Calibri"/>
        </w:rPr>
        <w:t>-ФЗ «Об общих принципах организации местного самоуправления в Российской Федерации», решением Совета народных депутатов Ленинск-Кузнецкого муниципального округа от 30.06.2022 № 392 «Об утверждении Правил благоустройства Ленинск-Кузнецкого муниципального округа» (далее - Правила благоустройства) и определяет процедуру согласования внешнего вида фасадов зданий (помещений), сооружений, нестационарных торговых объектов, расположенных на территории Ленинск-Кузнецкого муниципального округа.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1.2. Устройство и изменение элементов фасада зданий и сооружений, являющихся объектами культурного наследия, а также зданий и сооружений, находящихся в зонах охраны памятников истории и культуры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Ленинск-Кузнецкого муниципального округа, осуществляется в</w:t>
      </w:r>
      <w:r w:rsidR="00F04B6B" w:rsidRPr="003E629C">
        <w:rPr>
          <w:rFonts w:eastAsia="Calibri"/>
        </w:rPr>
        <w:t xml:space="preserve"> </w:t>
      </w:r>
      <w:r w:rsidRPr="003E629C">
        <w:rPr>
          <w:rFonts w:eastAsia="Calibri"/>
        </w:rPr>
        <w:t>соответ</w:t>
      </w:r>
      <w:r w:rsidR="00F04B6B" w:rsidRPr="003E629C">
        <w:rPr>
          <w:rFonts w:eastAsia="Calibri"/>
        </w:rPr>
        <w:t xml:space="preserve">ствии с </w:t>
      </w:r>
      <w:r w:rsidRPr="003E629C">
        <w:rPr>
          <w:rFonts w:eastAsia="Calibri"/>
        </w:rPr>
        <w:t xml:space="preserve">требованиями </w:t>
      </w:r>
      <w:r w:rsidR="00F04B6B" w:rsidRPr="003E629C">
        <w:rPr>
          <w:rFonts w:eastAsia="Calibri"/>
        </w:rPr>
        <w:t xml:space="preserve">Федерального закона </w:t>
      </w:r>
      <w:hyperlink r:id="rId12" w:tooltip="Об объектах культурного наследия (памятниках истории и культуры) народов Российской Федерации" w:history="1">
        <w:r w:rsidR="00F04B6B" w:rsidRPr="00023F1F">
          <w:rPr>
            <w:rStyle w:val="af0"/>
            <w:rFonts w:eastAsia="Calibri"/>
          </w:rPr>
          <w:t>от</w:t>
        </w:r>
        <w:r w:rsidRPr="00023F1F">
          <w:rPr>
            <w:rStyle w:val="af0"/>
            <w:rFonts w:eastAsia="Calibri"/>
          </w:rPr>
          <w:t xml:space="preserve"> 25.06.2002 № 73-ФЗ</w:t>
        </w:r>
      </w:hyperlink>
      <w:r w:rsidRPr="003E629C">
        <w:rPr>
          <w:rFonts w:eastAsia="Calibri"/>
        </w:rPr>
        <w:t xml:space="preserve"> «Об объектах культурного наследия (памятниках истории и культуры) народов Российской Федерации».</w:t>
      </w:r>
    </w:p>
    <w:p w:rsidR="00FD5BB9" w:rsidRPr="003E629C" w:rsidRDefault="00F04B6B" w:rsidP="003E629C">
      <w:pPr>
        <w:rPr>
          <w:rFonts w:eastAsia="Calibri"/>
        </w:rPr>
      </w:pPr>
      <w:r w:rsidRPr="003E629C">
        <w:rPr>
          <w:rFonts w:eastAsia="Calibri"/>
        </w:rPr>
        <w:t xml:space="preserve">1.3. </w:t>
      </w:r>
      <w:r w:rsidR="00FD5BB9" w:rsidRPr="003E629C">
        <w:rPr>
          <w:rFonts w:eastAsia="Calibri"/>
        </w:rPr>
        <w:t xml:space="preserve">Согласование внешнего вида фасадов зданий (помещений), сооружений, нестационарных торговых объектов, прием и выдачу </w:t>
      </w:r>
      <w:r w:rsidRPr="003E629C">
        <w:rPr>
          <w:rFonts w:eastAsia="Calibri"/>
        </w:rPr>
        <w:t xml:space="preserve">документов </w:t>
      </w:r>
      <w:r w:rsidR="00FD5BB9" w:rsidRPr="003E629C">
        <w:rPr>
          <w:rFonts w:eastAsia="Calibri"/>
        </w:rPr>
        <w:t>по</w:t>
      </w:r>
      <w:r w:rsidRPr="003E629C">
        <w:rPr>
          <w:rFonts w:eastAsia="Calibri"/>
        </w:rPr>
        <w:t xml:space="preserve"> вопросу </w:t>
      </w:r>
      <w:r w:rsidR="00FD5BB9" w:rsidRPr="003E629C">
        <w:rPr>
          <w:rFonts w:eastAsia="Calibri"/>
        </w:rPr>
        <w:t xml:space="preserve">получения согласования внешнего вида фасадов зданий (помещений), сооружений, нестационарных </w:t>
      </w:r>
      <w:r w:rsidRPr="003E629C">
        <w:rPr>
          <w:rFonts w:eastAsia="Calibri"/>
        </w:rPr>
        <w:t xml:space="preserve">торговых </w:t>
      </w:r>
      <w:r w:rsidR="00FD5BB9" w:rsidRPr="003E629C">
        <w:rPr>
          <w:rFonts w:eastAsia="Calibri"/>
        </w:rPr>
        <w:t>объектов осуществляет управление архитектуры, контроля строительства и жилья администрации Ленинск-Кузнецкого муниципального округа (далее - Управление).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1.4. Изменение внешнего вида фасадов производится в соответствии с архитектурным решением, эскизом места размещения информационной конструкции, за исключением случаев, установленных пунктом 1.6 настоящего Порядка.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1.5. Под изменением внешнего вида фасада понимаются действия, </w:t>
      </w:r>
      <w:r w:rsidR="00F04B6B" w:rsidRPr="003E629C">
        <w:rPr>
          <w:rFonts w:eastAsia="Calibri"/>
        </w:rPr>
        <w:t>приводящие к изменению</w:t>
      </w:r>
      <w:r w:rsidRPr="003E629C">
        <w:rPr>
          <w:rFonts w:eastAsia="Calibri"/>
        </w:rPr>
        <w:t xml:space="preserve"> архитектурно-х</w:t>
      </w:r>
      <w:r w:rsidR="00F04B6B" w:rsidRPr="003E629C">
        <w:rPr>
          <w:rFonts w:eastAsia="Calibri"/>
        </w:rPr>
        <w:t>удожественного облика</w:t>
      </w:r>
      <w:r w:rsidRPr="003E629C">
        <w:rPr>
          <w:rFonts w:eastAsia="Calibri"/>
        </w:rPr>
        <w:t xml:space="preserve"> зданий </w:t>
      </w:r>
      <w:r w:rsidR="00F04B6B" w:rsidRPr="003E629C">
        <w:rPr>
          <w:rFonts w:eastAsia="Calibri"/>
        </w:rPr>
        <w:t xml:space="preserve">(помещений), </w:t>
      </w:r>
      <w:r w:rsidRPr="003E629C">
        <w:rPr>
          <w:rFonts w:eastAsia="Calibri"/>
        </w:rPr>
        <w:t xml:space="preserve">строений, </w:t>
      </w:r>
      <w:r w:rsidR="00F04B6B" w:rsidRPr="003E629C">
        <w:rPr>
          <w:rFonts w:eastAsia="Calibri"/>
        </w:rPr>
        <w:t>сооружений, их проектных характеристик, в</w:t>
      </w:r>
      <w:r w:rsidRPr="003E629C">
        <w:rPr>
          <w:rFonts w:eastAsia="Calibri"/>
        </w:rPr>
        <w:t xml:space="preserve"> том числе: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lastRenderedPageBreak/>
        <w:t>а) создание,</w:t>
      </w:r>
      <w:r w:rsidR="00F04B6B" w:rsidRPr="003E629C">
        <w:rPr>
          <w:rFonts w:eastAsia="Calibri"/>
        </w:rPr>
        <w:t xml:space="preserve"> изменение </w:t>
      </w:r>
      <w:r w:rsidRPr="003E629C">
        <w:rPr>
          <w:rFonts w:eastAsia="Calibri"/>
        </w:rPr>
        <w:t>или</w:t>
      </w:r>
      <w:r w:rsidR="00F04B6B" w:rsidRPr="003E629C">
        <w:rPr>
          <w:rFonts w:eastAsia="Calibri"/>
        </w:rPr>
        <w:t xml:space="preserve"> ликвидация </w:t>
      </w:r>
      <w:r w:rsidRPr="003E629C">
        <w:rPr>
          <w:rFonts w:eastAsia="Calibri"/>
        </w:rPr>
        <w:t xml:space="preserve">навесов, </w:t>
      </w:r>
      <w:r w:rsidR="00F04B6B" w:rsidRPr="003E629C">
        <w:rPr>
          <w:rFonts w:eastAsia="Calibri"/>
        </w:rPr>
        <w:t xml:space="preserve">козырьков, </w:t>
      </w:r>
      <w:r w:rsidRPr="003E629C">
        <w:rPr>
          <w:rFonts w:eastAsia="Calibri"/>
        </w:rPr>
        <w:t>карнизов декоративных элементов;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замена облицовочного материала;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в) покраска с изменением колера фасада, его частей; </w:t>
      </w:r>
    </w:p>
    <w:p w:rsidR="00FD5BB9" w:rsidRPr="003E629C" w:rsidRDefault="00F04B6B" w:rsidP="003E629C">
      <w:pPr>
        <w:rPr>
          <w:rFonts w:eastAsia="Calibri"/>
        </w:rPr>
      </w:pPr>
      <w:r w:rsidRPr="003E629C">
        <w:rPr>
          <w:rFonts w:eastAsia="Calibri"/>
        </w:rPr>
        <w:t xml:space="preserve">г) </w:t>
      </w:r>
      <w:r w:rsidR="00FD5BB9" w:rsidRPr="003E629C">
        <w:rPr>
          <w:rFonts w:eastAsia="Calibri"/>
        </w:rPr>
        <w:t>измене</w:t>
      </w:r>
      <w:r w:rsidRPr="003E629C">
        <w:rPr>
          <w:rFonts w:eastAsia="Calibri"/>
        </w:rPr>
        <w:t xml:space="preserve">ние материала кровли, элементов безопасности </w:t>
      </w:r>
      <w:r w:rsidR="00FD5BB9" w:rsidRPr="003E629C">
        <w:rPr>
          <w:rFonts w:eastAsia="Calibri"/>
        </w:rPr>
        <w:t>крыши, элементов организованного наружного водостока;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д) установка или демонтаж дополнительного оборудования, элементов </w:t>
      </w:r>
      <w:r w:rsidR="00030685" w:rsidRPr="003E629C">
        <w:rPr>
          <w:rFonts w:eastAsia="Calibri"/>
        </w:rPr>
        <w:t>и устройств (решетки,</w:t>
      </w:r>
      <w:r w:rsidRPr="003E629C">
        <w:rPr>
          <w:rFonts w:eastAsia="Calibri"/>
        </w:rPr>
        <w:t xml:space="preserve"> экраны, жалюзи, ограждения витрин, приямки </w:t>
      </w:r>
      <w:r w:rsidR="00030685" w:rsidRPr="003E629C">
        <w:rPr>
          <w:rFonts w:eastAsia="Calibri"/>
        </w:rPr>
        <w:t>на окнах подвальных этажей,</w:t>
      </w:r>
      <w:r w:rsidRPr="003E629C">
        <w:rPr>
          <w:rFonts w:eastAsia="Calibri"/>
        </w:rPr>
        <w:t xml:space="preserve"> наружные </w:t>
      </w:r>
      <w:r w:rsidR="00030685" w:rsidRPr="003E629C">
        <w:rPr>
          <w:rFonts w:eastAsia="Calibri"/>
        </w:rPr>
        <w:t>блоки систем</w:t>
      </w:r>
      <w:r w:rsidRPr="003E629C">
        <w:rPr>
          <w:rFonts w:eastAsia="Calibri"/>
        </w:rPr>
        <w:t xml:space="preserve"> кондиционирования и вентиляции, маркизы, элементы архитектурного освещения, световые короба </w:t>
      </w:r>
      <w:r w:rsidR="00030685" w:rsidRPr="003E629C">
        <w:rPr>
          <w:rFonts w:eastAsia="Calibri"/>
        </w:rPr>
        <w:t xml:space="preserve">(лайт-боксы), антенны, </w:t>
      </w:r>
      <w:r w:rsidRPr="003E629C">
        <w:rPr>
          <w:rFonts w:eastAsia="Calibri"/>
        </w:rPr>
        <w:t>видеока</w:t>
      </w:r>
      <w:r w:rsidR="00030685" w:rsidRPr="003E629C">
        <w:rPr>
          <w:rFonts w:eastAsia="Calibri"/>
        </w:rPr>
        <w:t xml:space="preserve">меры, почтовые ящики, часы, </w:t>
      </w:r>
      <w:r w:rsidRPr="003E629C">
        <w:rPr>
          <w:rFonts w:eastAsia="Calibri"/>
        </w:rPr>
        <w:t>банкоматы, электрощиты, кабельные линии, флагштоки, информационные конструкции).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1.6. Не требуется получение решения о согласовании архитектурного решения, решения о согласовании эскиза места размещения информационной конструкции в следующих случаях: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а) внешний вид фасада соответствует проектной документации здания, сооружения;</w:t>
      </w:r>
    </w:p>
    <w:p w:rsidR="00FD5BB9" w:rsidRPr="003E629C" w:rsidRDefault="00030685" w:rsidP="003E629C">
      <w:pPr>
        <w:rPr>
          <w:rFonts w:eastAsia="Calibri"/>
        </w:rPr>
      </w:pPr>
      <w:r w:rsidRPr="003E629C">
        <w:rPr>
          <w:rFonts w:eastAsia="Calibri"/>
        </w:rPr>
        <w:t>б) ведение работ по восстановлению</w:t>
      </w:r>
      <w:r w:rsidR="00FD5BB9" w:rsidRPr="003E629C">
        <w:rPr>
          <w:rFonts w:eastAsia="Calibri"/>
        </w:rPr>
        <w:t xml:space="preserve"> и</w:t>
      </w:r>
      <w:r w:rsidRPr="003E629C">
        <w:rPr>
          <w:rFonts w:eastAsia="Calibri"/>
        </w:rPr>
        <w:t xml:space="preserve">ли приведению внешнего </w:t>
      </w:r>
      <w:r w:rsidR="00FD5BB9" w:rsidRPr="003E629C">
        <w:rPr>
          <w:rFonts w:eastAsia="Calibri"/>
        </w:rPr>
        <w:t xml:space="preserve">вида </w:t>
      </w:r>
      <w:r w:rsidRPr="003E629C">
        <w:rPr>
          <w:rFonts w:eastAsia="Calibri"/>
        </w:rPr>
        <w:t xml:space="preserve">фасадов здания, сооружения в соответствие </w:t>
      </w:r>
      <w:r w:rsidR="00FD5BB9" w:rsidRPr="003E629C">
        <w:rPr>
          <w:rFonts w:eastAsia="Calibri"/>
        </w:rPr>
        <w:t>с</w:t>
      </w:r>
      <w:r w:rsidRPr="003E629C">
        <w:rPr>
          <w:rFonts w:eastAsia="Calibri"/>
        </w:rPr>
        <w:t xml:space="preserve"> проектной</w:t>
      </w:r>
      <w:r w:rsidR="00FD5BB9" w:rsidRPr="003E629C">
        <w:rPr>
          <w:rFonts w:eastAsia="Calibri"/>
        </w:rPr>
        <w:t xml:space="preserve"> документ</w:t>
      </w:r>
      <w:r w:rsidRPr="003E629C">
        <w:rPr>
          <w:rFonts w:eastAsia="Calibri"/>
        </w:rPr>
        <w:t>ацией</w:t>
      </w:r>
      <w:r w:rsidR="00FD5BB9" w:rsidRPr="003E629C">
        <w:rPr>
          <w:rFonts w:eastAsia="Calibri"/>
        </w:rPr>
        <w:t xml:space="preserve"> на здание, сооружение, либо в соответствие с ранее полученным архитектурным решением;</w:t>
      </w:r>
    </w:p>
    <w:p w:rsidR="00FD5BB9" w:rsidRPr="003E629C" w:rsidRDefault="00030685" w:rsidP="003E629C">
      <w:pPr>
        <w:rPr>
          <w:rFonts w:eastAsia="Calibri"/>
        </w:rPr>
      </w:pPr>
      <w:r w:rsidRPr="003E629C">
        <w:rPr>
          <w:rFonts w:eastAsia="Calibri"/>
        </w:rPr>
        <w:t xml:space="preserve">в) </w:t>
      </w:r>
      <w:r w:rsidR="00FD5BB9" w:rsidRPr="003E629C">
        <w:rPr>
          <w:rFonts w:eastAsia="Calibri"/>
        </w:rPr>
        <w:t xml:space="preserve">работы </w:t>
      </w:r>
      <w:r w:rsidRPr="003E629C">
        <w:rPr>
          <w:rFonts w:eastAsia="Calibri"/>
        </w:rPr>
        <w:t xml:space="preserve">по </w:t>
      </w:r>
      <w:r w:rsidR="00FD5BB9" w:rsidRPr="003E629C">
        <w:rPr>
          <w:rFonts w:eastAsia="Calibri"/>
        </w:rPr>
        <w:t xml:space="preserve">изменению </w:t>
      </w:r>
      <w:r w:rsidRPr="003E629C">
        <w:rPr>
          <w:rFonts w:eastAsia="Calibri"/>
        </w:rPr>
        <w:t xml:space="preserve">внешнего вида </w:t>
      </w:r>
      <w:r w:rsidR="00FD5BB9" w:rsidRPr="003E629C">
        <w:rPr>
          <w:rFonts w:eastAsia="Calibri"/>
        </w:rPr>
        <w:t>фасада</w:t>
      </w:r>
      <w:r w:rsidRPr="003E629C">
        <w:rPr>
          <w:rFonts w:eastAsia="Calibri"/>
        </w:rPr>
        <w:t xml:space="preserve"> в </w:t>
      </w:r>
      <w:r w:rsidR="00FD5BB9" w:rsidRPr="003E629C">
        <w:rPr>
          <w:rFonts w:eastAsia="Calibri"/>
        </w:rPr>
        <w:t xml:space="preserve">составе проекта </w:t>
      </w:r>
      <w:r w:rsidRPr="003E629C">
        <w:rPr>
          <w:rFonts w:eastAsia="Calibri"/>
        </w:rPr>
        <w:t xml:space="preserve">реконструкции проводятся </w:t>
      </w:r>
      <w:r w:rsidR="00FD5BB9" w:rsidRPr="003E629C">
        <w:rPr>
          <w:rFonts w:eastAsia="Calibri"/>
        </w:rPr>
        <w:t>в соответствии</w:t>
      </w:r>
      <w:r w:rsidRPr="003E629C">
        <w:rPr>
          <w:rFonts w:eastAsia="Calibri"/>
        </w:rPr>
        <w:t xml:space="preserve"> с выданным</w:t>
      </w:r>
      <w:r w:rsidR="00FD5BB9" w:rsidRPr="003E629C">
        <w:rPr>
          <w:rFonts w:eastAsia="Calibri"/>
        </w:rPr>
        <w:t xml:space="preserve"> разрешением на реконструкцию объекта капитального строительства;</w:t>
      </w:r>
    </w:p>
    <w:p w:rsidR="00FD5BB9" w:rsidRPr="003E629C" w:rsidRDefault="00030685" w:rsidP="003E629C">
      <w:pPr>
        <w:rPr>
          <w:rFonts w:eastAsia="Calibri"/>
        </w:rPr>
      </w:pPr>
      <w:r w:rsidRPr="003E629C">
        <w:rPr>
          <w:rFonts w:eastAsia="Calibri"/>
        </w:rPr>
        <w:t xml:space="preserve">г) установление в месте </w:t>
      </w:r>
      <w:r w:rsidR="00FD5BB9" w:rsidRPr="003E629C">
        <w:rPr>
          <w:rFonts w:eastAsia="Calibri"/>
        </w:rPr>
        <w:t>непос</w:t>
      </w:r>
      <w:r w:rsidRPr="003E629C">
        <w:rPr>
          <w:rFonts w:eastAsia="Calibri"/>
        </w:rPr>
        <w:t xml:space="preserve">редственного нахождения </w:t>
      </w:r>
      <w:r w:rsidR="00FD5BB9" w:rsidRPr="003E629C">
        <w:rPr>
          <w:rFonts w:eastAsia="Calibri"/>
        </w:rPr>
        <w:t xml:space="preserve">либо реализации </w:t>
      </w:r>
      <w:r w:rsidRPr="003E629C">
        <w:rPr>
          <w:rFonts w:eastAsia="Calibri"/>
        </w:rPr>
        <w:t xml:space="preserve">товаров, работ, услуг </w:t>
      </w:r>
      <w:r w:rsidR="00FD5BB9" w:rsidRPr="003E629C">
        <w:rPr>
          <w:rFonts w:eastAsia="Calibri"/>
        </w:rPr>
        <w:t xml:space="preserve">вывески размером </w:t>
      </w:r>
      <w:r w:rsidRPr="003E629C">
        <w:rPr>
          <w:rFonts w:eastAsia="Calibri"/>
        </w:rPr>
        <w:t xml:space="preserve">не более </w:t>
      </w:r>
      <w:r w:rsidR="00FD5BB9" w:rsidRPr="003E629C">
        <w:rPr>
          <w:rFonts w:eastAsia="Calibri"/>
        </w:rPr>
        <w:t xml:space="preserve">30 x 40 см с </w:t>
      </w:r>
      <w:r w:rsidRPr="003E629C">
        <w:rPr>
          <w:rFonts w:eastAsia="Calibri"/>
        </w:rPr>
        <w:t>информацией</w:t>
      </w:r>
      <w:r w:rsidR="00FD5BB9" w:rsidRPr="003E629C">
        <w:rPr>
          <w:rFonts w:eastAsia="Calibri"/>
        </w:rPr>
        <w:t xml:space="preserve"> о фирменном наименовании, месте нахождения (адресе) и режиме работы хозяйствующего субъекта;</w:t>
      </w:r>
    </w:p>
    <w:p w:rsidR="00FD5BB9" w:rsidRPr="003E629C" w:rsidRDefault="00030685" w:rsidP="003E629C">
      <w:pPr>
        <w:rPr>
          <w:rFonts w:eastAsia="Calibri"/>
        </w:rPr>
      </w:pPr>
      <w:r w:rsidRPr="003E629C">
        <w:rPr>
          <w:rFonts w:eastAsia="Calibri"/>
        </w:rPr>
        <w:t xml:space="preserve">д) </w:t>
      </w:r>
      <w:r w:rsidR="00FD5BB9" w:rsidRPr="003E629C">
        <w:rPr>
          <w:rFonts w:eastAsia="Calibri"/>
        </w:rPr>
        <w:t xml:space="preserve">изменение </w:t>
      </w:r>
      <w:r w:rsidRPr="003E629C">
        <w:rPr>
          <w:rFonts w:eastAsia="Calibri"/>
        </w:rPr>
        <w:t xml:space="preserve">внешнего </w:t>
      </w:r>
      <w:r w:rsidR="00FD5BB9" w:rsidRPr="003E629C">
        <w:rPr>
          <w:rFonts w:eastAsia="Calibri"/>
        </w:rPr>
        <w:t>в</w:t>
      </w:r>
      <w:r w:rsidRPr="003E629C">
        <w:rPr>
          <w:rFonts w:eastAsia="Calibri"/>
        </w:rPr>
        <w:t>ида фасадов объектов</w:t>
      </w:r>
      <w:r w:rsidR="00FD5BB9" w:rsidRPr="003E629C">
        <w:rPr>
          <w:rFonts w:eastAsia="Calibri"/>
        </w:rPr>
        <w:t xml:space="preserve"> индивидуального жилищного строительства.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2. Согласование внешнего вида фасадов зданий (помещений),</w:t>
      </w:r>
    </w:p>
    <w:p w:rsidR="00FD5BB9" w:rsidRPr="003E629C" w:rsidRDefault="00030685" w:rsidP="003E629C">
      <w:pPr>
        <w:rPr>
          <w:rFonts w:eastAsia="Calibri"/>
        </w:rPr>
      </w:pPr>
      <w:r w:rsidRPr="003E629C">
        <w:rPr>
          <w:rFonts w:eastAsia="Calibri"/>
        </w:rPr>
        <w:t>с</w:t>
      </w:r>
      <w:r w:rsidR="00FD5BB9" w:rsidRPr="003E629C">
        <w:rPr>
          <w:rFonts w:eastAsia="Calibri"/>
        </w:rPr>
        <w:t>ооружений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2.1. Для согласования внешнего вида</w:t>
      </w:r>
      <w:r w:rsidR="00AC550F" w:rsidRPr="003E629C">
        <w:rPr>
          <w:rFonts w:eastAsia="Calibri"/>
        </w:rPr>
        <w:t xml:space="preserve"> фасадов </w:t>
      </w:r>
      <w:r w:rsidRPr="003E629C">
        <w:rPr>
          <w:rFonts w:eastAsia="Calibri"/>
        </w:rPr>
        <w:t xml:space="preserve">зданий (помещений), сооружений (за </w:t>
      </w:r>
      <w:r w:rsidR="00AC550F" w:rsidRPr="003E629C">
        <w:rPr>
          <w:rFonts w:eastAsia="Calibri"/>
        </w:rPr>
        <w:t xml:space="preserve">исключением </w:t>
      </w:r>
      <w:r w:rsidRPr="003E629C">
        <w:rPr>
          <w:rFonts w:eastAsia="Calibri"/>
        </w:rPr>
        <w:t>согласования эскиза места размещения информационных конструкций) заявитель представляет (направляет) в Управление следующие документы: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а) </w:t>
      </w:r>
      <w:r w:rsidR="00AC550F" w:rsidRPr="003E629C">
        <w:rPr>
          <w:rFonts w:eastAsia="Calibri"/>
        </w:rPr>
        <w:t>заявление о согласовании внешнего вида фасада</w:t>
      </w:r>
      <w:r w:rsidRPr="003E629C">
        <w:rPr>
          <w:rFonts w:eastAsia="Calibri"/>
        </w:rPr>
        <w:t xml:space="preserve"> здания (помещения), сооружения по форме согласно приложению 1 к настоящему Порядку;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копию документа, удостоверяющего личность заявителя;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в) доку</w:t>
      </w:r>
      <w:r w:rsidR="00AC550F" w:rsidRPr="003E629C">
        <w:rPr>
          <w:rFonts w:eastAsia="Calibri"/>
        </w:rPr>
        <w:t>мент, удостоверяющий полномочия</w:t>
      </w:r>
      <w:r w:rsidRPr="003E629C">
        <w:rPr>
          <w:rFonts w:eastAsia="Calibri"/>
        </w:rPr>
        <w:t xml:space="preserve"> представителя физического или юридического лица,</w:t>
      </w:r>
      <w:r w:rsidR="00AC550F" w:rsidRPr="003E629C">
        <w:rPr>
          <w:rFonts w:eastAsia="Calibri"/>
        </w:rPr>
        <w:t xml:space="preserve"> если </w:t>
      </w:r>
      <w:r w:rsidRPr="003E629C">
        <w:rPr>
          <w:rFonts w:eastAsia="Calibri"/>
        </w:rPr>
        <w:t>с</w:t>
      </w:r>
      <w:r w:rsidR="00AC550F" w:rsidRPr="003E629C">
        <w:rPr>
          <w:rFonts w:eastAsia="Calibri"/>
        </w:rPr>
        <w:t xml:space="preserve"> заявлением </w:t>
      </w:r>
      <w:r w:rsidR="0055008F" w:rsidRPr="003E629C">
        <w:rPr>
          <w:rFonts w:eastAsia="Calibri"/>
        </w:rPr>
        <w:t xml:space="preserve">обращается </w:t>
      </w:r>
      <w:r w:rsidRPr="003E629C">
        <w:rPr>
          <w:rFonts w:eastAsia="Calibri"/>
        </w:rPr>
        <w:t>представитель заявителя;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г) архитектурное решение в 2 экземплярах с</w:t>
      </w:r>
      <w:r w:rsidR="00AC550F" w:rsidRPr="003E629C">
        <w:rPr>
          <w:rFonts w:eastAsia="Calibri"/>
        </w:rPr>
        <w:t xml:space="preserve"> копией </w:t>
      </w:r>
      <w:r w:rsidRPr="003E629C">
        <w:rPr>
          <w:rFonts w:eastAsia="Calibri"/>
        </w:rPr>
        <w:t xml:space="preserve">на электронном </w:t>
      </w:r>
      <w:r w:rsidR="00AC550F" w:rsidRPr="003E629C">
        <w:rPr>
          <w:rFonts w:eastAsia="Calibri"/>
        </w:rPr>
        <w:t xml:space="preserve">носителе в формате </w:t>
      </w:r>
      <w:r w:rsidRPr="003E629C">
        <w:rPr>
          <w:rFonts w:eastAsia="Calibri"/>
        </w:rPr>
        <w:t xml:space="preserve">JPG по форме </w:t>
      </w:r>
      <w:r w:rsidR="00AC550F" w:rsidRPr="003E629C">
        <w:rPr>
          <w:rFonts w:eastAsia="Calibri"/>
        </w:rPr>
        <w:t>(образцу) согласно приложению</w:t>
      </w:r>
      <w:r w:rsidRPr="003E629C">
        <w:rPr>
          <w:rFonts w:eastAsia="Calibri"/>
        </w:rPr>
        <w:t xml:space="preserve"> 2 к настоящему Порядку;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д) проектную документацию на здание (помещение), сооружение (при наличии);</w:t>
      </w:r>
    </w:p>
    <w:p w:rsidR="00FD5BB9" w:rsidRPr="003E629C" w:rsidRDefault="00AC550F" w:rsidP="003E629C">
      <w:pPr>
        <w:rPr>
          <w:rFonts w:eastAsia="Calibri"/>
        </w:rPr>
      </w:pPr>
      <w:r w:rsidRPr="003E629C">
        <w:rPr>
          <w:rFonts w:eastAsia="Calibri"/>
        </w:rPr>
        <w:t xml:space="preserve">е) копию протокола общего </w:t>
      </w:r>
      <w:r w:rsidR="00FD5BB9" w:rsidRPr="003E629C">
        <w:rPr>
          <w:rFonts w:eastAsia="Calibri"/>
        </w:rPr>
        <w:t>собр</w:t>
      </w:r>
      <w:r w:rsidRPr="003E629C">
        <w:rPr>
          <w:rFonts w:eastAsia="Calibri"/>
        </w:rPr>
        <w:t>ания собственников</w:t>
      </w:r>
      <w:r w:rsidR="00FD5BB9" w:rsidRPr="003E629C">
        <w:rPr>
          <w:rFonts w:eastAsia="Calibri"/>
        </w:rPr>
        <w:t xml:space="preserve"> помещений многоквартирного дома в случае изменения фасада многоквартирного дома;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ж) решение </w:t>
      </w:r>
      <w:r w:rsidR="00AC550F" w:rsidRPr="003E629C">
        <w:rPr>
          <w:rFonts w:eastAsia="Calibri"/>
        </w:rPr>
        <w:t xml:space="preserve">собрания </w:t>
      </w:r>
      <w:r w:rsidRPr="003E629C">
        <w:rPr>
          <w:rFonts w:eastAsia="Calibri"/>
        </w:rPr>
        <w:t>собственников</w:t>
      </w:r>
      <w:r w:rsidR="00AC550F" w:rsidRPr="003E629C">
        <w:rPr>
          <w:rFonts w:eastAsia="Calibri"/>
        </w:rPr>
        <w:t>, принятое и оформленное</w:t>
      </w:r>
      <w:r w:rsidRPr="003E629C">
        <w:rPr>
          <w:rFonts w:eastAsia="Calibri"/>
        </w:rPr>
        <w:t xml:space="preserve"> в соответствии</w:t>
      </w:r>
      <w:r w:rsidR="00AC550F" w:rsidRPr="003E629C">
        <w:rPr>
          <w:rFonts w:eastAsia="Calibri"/>
        </w:rPr>
        <w:t xml:space="preserve"> с гражданским законодательством (в </w:t>
      </w:r>
      <w:r w:rsidRPr="003E629C">
        <w:rPr>
          <w:rFonts w:eastAsia="Calibri"/>
        </w:rPr>
        <w:t>случае согласования внешнего вида фасада здания (помещения), не являющегося многоквартирным домом, сооружения и наличия прав на объект нескольких собственников);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lastRenderedPageBreak/>
        <w:t xml:space="preserve">з) правоустанавливающие документы на здание (помещение), сооружение </w:t>
      </w:r>
      <w:r w:rsidR="00AC550F" w:rsidRPr="003E629C">
        <w:rPr>
          <w:rFonts w:eastAsia="Calibri"/>
        </w:rPr>
        <w:t xml:space="preserve">(в случае, </w:t>
      </w:r>
      <w:r w:rsidRPr="003E629C">
        <w:rPr>
          <w:rFonts w:eastAsia="Calibri"/>
        </w:rPr>
        <w:t xml:space="preserve">если они </w:t>
      </w:r>
      <w:r w:rsidR="00AC550F" w:rsidRPr="003E629C">
        <w:rPr>
          <w:rFonts w:eastAsia="Calibri"/>
        </w:rPr>
        <w:t>отсутствуют в</w:t>
      </w:r>
      <w:r w:rsidRPr="003E629C">
        <w:rPr>
          <w:rFonts w:eastAsia="Calibri"/>
        </w:rPr>
        <w:t xml:space="preserve"> Едином государственном реестре прав на недвижимое имущество и сделок с ним);</w:t>
      </w:r>
    </w:p>
    <w:p w:rsidR="00FD5BB9" w:rsidRPr="003E629C" w:rsidRDefault="00AC550F" w:rsidP="003E629C">
      <w:pPr>
        <w:rPr>
          <w:rFonts w:eastAsia="Calibri"/>
        </w:rPr>
      </w:pPr>
      <w:r w:rsidRPr="003E629C">
        <w:rPr>
          <w:rFonts w:eastAsia="Calibri"/>
        </w:rPr>
        <w:t xml:space="preserve">2.2. В принятии </w:t>
      </w:r>
      <w:r w:rsidR="00FD5BB9" w:rsidRPr="003E629C">
        <w:rPr>
          <w:rFonts w:eastAsia="Calibri"/>
        </w:rPr>
        <w:t xml:space="preserve">документов, необходимых </w:t>
      </w:r>
      <w:r w:rsidRPr="003E629C">
        <w:rPr>
          <w:rFonts w:eastAsia="Calibri"/>
        </w:rPr>
        <w:t xml:space="preserve">в </w:t>
      </w:r>
      <w:r w:rsidR="00FD5BB9" w:rsidRPr="003E629C">
        <w:rPr>
          <w:rFonts w:eastAsia="Calibri"/>
        </w:rPr>
        <w:t>соответствии с пунктом 2.1</w:t>
      </w:r>
      <w:r w:rsidRPr="003E629C">
        <w:rPr>
          <w:rFonts w:eastAsia="Calibri"/>
        </w:rPr>
        <w:t xml:space="preserve"> настоящего </w:t>
      </w:r>
      <w:r w:rsidR="00FD5BB9" w:rsidRPr="003E629C">
        <w:rPr>
          <w:rFonts w:eastAsia="Calibri"/>
        </w:rPr>
        <w:t>Поряд</w:t>
      </w:r>
      <w:r w:rsidRPr="003E629C">
        <w:rPr>
          <w:rFonts w:eastAsia="Calibri"/>
        </w:rPr>
        <w:t xml:space="preserve">ка, отказывается при </w:t>
      </w:r>
      <w:r w:rsidR="00FD5BB9" w:rsidRPr="003E629C">
        <w:rPr>
          <w:rFonts w:eastAsia="Calibri"/>
        </w:rPr>
        <w:t>наличии</w:t>
      </w:r>
      <w:r w:rsidR="007F67D2" w:rsidRPr="003E629C">
        <w:rPr>
          <w:rFonts w:eastAsia="Calibri"/>
        </w:rPr>
        <w:t xml:space="preserve"> одного </w:t>
      </w:r>
      <w:r w:rsidR="00FD5BB9" w:rsidRPr="003E629C">
        <w:rPr>
          <w:rFonts w:eastAsia="Calibri"/>
        </w:rPr>
        <w:t>из следующих оснований:</w:t>
      </w:r>
    </w:p>
    <w:p w:rsidR="00FD5BB9" w:rsidRPr="003E629C" w:rsidRDefault="007F67D2" w:rsidP="003E629C">
      <w:pPr>
        <w:rPr>
          <w:rFonts w:eastAsia="Calibri"/>
        </w:rPr>
      </w:pPr>
      <w:r w:rsidRPr="003E629C">
        <w:rPr>
          <w:rFonts w:eastAsia="Calibri"/>
        </w:rPr>
        <w:t xml:space="preserve">а) в заявлении </w:t>
      </w:r>
      <w:r w:rsidR="00FD5BB9" w:rsidRPr="003E629C">
        <w:rPr>
          <w:rFonts w:eastAsia="Calibri"/>
        </w:rPr>
        <w:t>не указаны фамилия, имя, отчество (при наличии) гражданина либо наименование юридического лица, адрес, необходимые для направления ответа;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текст в заявлении не поддается прочтению;</w:t>
      </w:r>
    </w:p>
    <w:p w:rsidR="00FD5BB9" w:rsidRPr="003E629C" w:rsidRDefault="007F67D2" w:rsidP="003E629C">
      <w:pPr>
        <w:rPr>
          <w:rFonts w:eastAsia="Calibri"/>
        </w:rPr>
      </w:pPr>
      <w:r w:rsidRPr="003E629C">
        <w:rPr>
          <w:rFonts w:eastAsia="Calibri"/>
        </w:rPr>
        <w:t xml:space="preserve">в) в представленных документах </w:t>
      </w:r>
      <w:r w:rsidR="00FD5BB9" w:rsidRPr="003E629C">
        <w:rPr>
          <w:rFonts w:eastAsia="Calibri"/>
        </w:rPr>
        <w:t>и</w:t>
      </w:r>
      <w:r w:rsidRPr="003E629C">
        <w:rPr>
          <w:rFonts w:eastAsia="Calibri"/>
        </w:rPr>
        <w:t xml:space="preserve">меются </w:t>
      </w:r>
      <w:r w:rsidR="00FD5BB9" w:rsidRPr="003E629C">
        <w:rPr>
          <w:rFonts w:eastAsia="Calibri"/>
        </w:rPr>
        <w:t xml:space="preserve">исправления, помарки, </w:t>
      </w:r>
      <w:r w:rsidRPr="003E629C">
        <w:rPr>
          <w:rFonts w:eastAsia="Calibri"/>
        </w:rPr>
        <w:t>подчистки и иные неоговоренные</w:t>
      </w:r>
      <w:r w:rsidR="00FD5BB9" w:rsidRPr="003E629C">
        <w:rPr>
          <w:rFonts w:eastAsia="Calibri"/>
        </w:rPr>
        <w:t xml:space="preserve"> исправления, имеются серьезные </w:t>
      </w:r>
      <w:r w:rsidRPr="003E629C">
        <w:rPr>
          <w:rFonts w:eastAsia="Calibri"/>
        </w:rPr>
        <w:t xml:space="preserve">повреждения, наличие которых не позволяет однозначно </w:t>
      </w:r>
      <w:r w:rsidR="00FD5BB9" w:rsidRPr="003E629C">
        <w:rPr>
          <w:rFonts w:eastAsia="Calibri"/>
        </w:rPr>
        <w:t>истолковать их содержание;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г) отсутствие надлежаще оформленной доверенности;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д) заявление исполнено карандашом;</w:t>
      </w:r>
    </w:p>
    <w:p w:rsidR="00FD5BB9" w:rsidRPr="003E629C" w:rsidRDefault="007F67D2" w:rsidP="003E629C">
      <w:pPr>
        <w:rPr>
          <w:rFonts w:eastAsia="Calibri"/>
        </w:rPr>
      </w:pPr>
      <w:r w:rsidRPr="003E629C">
        <w:rPr>
          <w:rFonts w:eastAsia="Calibri"/>
        </w:rPr>
        <w:t>е) представлен неполный пакет</w:t>
      </w:r>
      <w:r w:rsidR="00FD5BB9" w:rsidRPr="003E629C">
        <w:rPr>
          <w:rFonts w:eastAsia="Calibri"/>
        </w:rPr>
        <w:t xml:space="preserve"> документов, </w:t>
      </w:r>
      <w:r w:rsidRPr="003E629C">
        <w:rPr>
          <w:rFonts w:eastAsia="Calibri"/>
        </w:rPr>
        <w:t xml:space="preserve">указанных </w:t>
      </w:r>
      <w:r w:rsidR="00FD5BB9" w:rsidRPr="003E629C">
        <w:rPr>
          <w:rFonts w:eastAsia="Calibri"/>
        </w:rPr>
        <w:t>в пункте 2.1</w:t>
      </w:r>
      <w:r w:rsidRPr="003E629C">
        <w:rPr>
          <w:rFonts w:eastAsia="Calibri"/>
        </w:rPr>
        <w:t xml:space="preserve"> </w:t>
      </w:r>
      <w:r w:rsidR="00FD5BB9" w:rsidRPr="003E629C">
        <w:rPr>
          <w:rFonts w:eastAsia="Calibri"/>
        </w:rPr>
        <w:t>настоящего Порядка;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ж) срок действия представленного документа истек.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2.3. Управление в рамках межведомственного</w:t>
      </w:r>
      <w:r w:rsidR="007F67D2" w:rsidRPr="003E629C">
        <w:rPr>
          <w:rFonts w:eastAsia="Calibri"/>
        </w:rPr>
        <w:t xml:space="preserve"> взаимодействия </w:t>
      </w:r>
      <w:r w:rsidRPr="003E629C">
        <w:rPr>
          <w:rFonts w:eastAsia="Calibri"/>
        </w:rPr>
        <w:t>запрашивает прав</w:t>
      </w:r>
      <w:r w:rsidR="007F67D2" w:rsidRPr="003E629C">
        <w:rPr>
          <w:rFonts w:eastAsia="Calibri"/>
        </w:rPr>
        <w:t xml:space="preserve">оустанавливающие документы (их </w:t>
      </w:r>
      <w:r w:rsidRPr="003E629C">
        <w:rPr>
          <w:rFonts w:eastAsia="Calibri"/>
        </w:rPr>
        <w:t>копии ил</w:t>
      </w:r>
      <w:r w:rsidR="007F67D2" w:rsidRPr="003E629C">
        <w:rPr>
          <w:rFonts w:eastAsia="Calibri"/>
        </w:rPr>
        <w:t xml:space="preserve">и сведения, содержащиеся в них) на объект капитального строительства, находящиеся в </w:t>
      </w:r>
      <w:r w:rsidRPr="003E629C">
        <w:rPr>
          <w:rFonts w:eastAsia="Calibri"/>
        </w:rPr>
        <w:t>распоряжении государственных органов.</w:t>
      </w:r>
    </w:p>
    <w:p w:rsidR="00FD5BB9" w:rsidRPr="003E629C" w:rsidRDefault="007F67D2" w:rsidP="003E629C">
      <w:pPr>
        <w:rPr>
          <w:rFonts w:eastAsia="Calibri"/>
        </w:rPr>
      </w:pPr>
      <w:r w:rsidRPr="003E629C">
        <w:rPr>
          <w:rFonts w:eastAsia="Calibri"/>
        </w:rPr>
        <w:t xml:space="preserve">В случае если правоустанавливающие </w:t>
      </w:r>
      <w:r w:rsidR="00FD5BB9" w:rsidRPr="003E629C">
        <w:rPr>
          <w:rFonts w:eastAsia="Calibri"/>
        </w:rPr>
        <w:t>документы на</w:t>
      </w:r>
      <w:r w:rsidRPr="003E629C">
        <w:rPr>
          <w:rFonts w:eastAsia="Calibri"/>
        </w:rPr>
        <w:t xml:space="preserve"> </w:t>
      </w:r>
      <w:r w:rsidR="00FD5BB9" w:rsidRPr="003E629C">
        <w:rPr>
          <w:rFonts w:eastAsia="Calibri"/>
        </w:rPr>
        <w:t>объект капитального строительства отсутствуют в Едином государственном реестре прав на недвижимое имущество и сделок с ним, то заявитель предоставляет их в Управление самостоятельно.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2.4. Управление рассматривает представленные документы и материалы, предусмотренные пунктом 2.1 настоящего Порядка, в течение 15 рабочих дней со дня их регистрации.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2.5. В случае наличия оснований для отказа в согласовании внешнего 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вида фасадов зданий (помещений), сооружений, Управление в течение 15 рабочих дней со дня регистрации документов, указанных в пункте 2.5 настоящего Порядка, направляет (выдает) заявителю письменное уведомление об отказе в согласовании внешнего вида фасада здания</w:t>
      </w:r>
      <w:r w:rsidR="00F40AB3" w:rsidRPr="003E629C">
        <w:rPr>
          <w:rFonts w:eastAsia="Calibri"/>
        </w:rPr>
        <w:t xml:space="preserve"> (помещения), </w:t>
      </w:r>
      <w:r w:rsidRPr="003E629C">
        <w:rPr>
          <w:rFonts w:eastAsia="Calibri"/>
        </w:rPr>
        <w:t>сооружения с указанием оснований отказа.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</w:t>
      </w:r>
      <w:r w:rsidR="00F40AB3" w:rsidRPr="003E629C">
        <w:rPr>
          <w:rFonts w:eastAsia="Calibri"/>
        </w:rPr>
        <w:t xml:space="preserve">.6. </w:t>
      </w:r>
      <w:r w:rsidRPr="003E629C">
        <w:rPr>
          <w:rFonts w:eastAsia="Calibri"/>
        </w:rPr>
        <w:t>В</w:t>
      </w:r>
      <w:r w:rsidR="00F40AB3" w:rsidRPr="003E629C">
        <w:rPr>
          <w:rFonts w:eastAsia="Calibri"/>
        </w:rPr>
        <w:t xml:space="preserve"> согласовании внешнего вида фасадов зданий</w:t>
      </w:r>
      <w:r w:rsidRPr="003E629C">
        <w:rPr>
          <w:rFonts w:eastAsia="Calibri"/>
        </w:rPr>
        <w:t xml:space="preserve"> (помещений), сооружений отказывается при наличии одного из следующих оснований: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а) нарушение требований, установленных Правилами благоустройства; </w:t>
      </w:r>
    </w:p>
    <w:p w:rsidR="00FD5BB9" w:rsidRPr="003E629C" w:rsidRDefault="00F40AB3" w:rsidP="003E629C">
      <w:pPr>
        <w:rPr>
          <w:rFonts w:eastAsia="Calibri"/>
        </w:rPr>
      </w:pPr>
      <w:r w:rsidRPr="003E629C">
        <w:rPr>
          <w:rFonts w:eastAsia="Calibri"/>
        </w:rPr>
        <w:t xml:space="preserve">б) нарушение </w:t>
      </w:r>
      <w:r w:rsidR="00FD5BB9" w:rsidRPr="003E629C">
        <w:rPr>
          <w:rFonts w:eastAsia="Calibri"/>
        </w:rPr>
        <w:t xml:space="preserve">ГОСТов, технических регламентов, требований, установленных законодательством Российской Федерации в области обеспечения санитарно-эпидемиологического благополучия человека, </w:t>
      </w:r>
      <w:r w:rsidRPr="003E629C">
        <w:rPr>
          <w:rFonts w:eastAsia="Calibri"/>
        </w:rPr>
        <w:t xml:space="preserve">пожарной </w:t>
      </w:r>
      <w:r w:rsidR="00FD5BB9" w:rsidRPr="003E629C">
        <w:rPr>
          <w:rFonts w:eastAsia="Calibri"/>
        </w:rPr>
        <w:t>безопасности и другими федеральными законами, строительных норм и правил, сводов правил;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в) несоответствие согласованному в Управлении архитектурному решению фасадов зданий (помещений), сооружений;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г) несоответствие изменения фасадов цветовому решению сложившейся застройки улиц города;</w:t>
      </w:r>
    </w:p>
    <w:p w:rsidR="00FD5BB9" w:rsidRPr="003E629C" w:rsidRDefault="00F40AB3" w:rsidP="003E629C">
      <w:pPr>
        <w:rPr>
          <w:rFonts w:eastAsia="Calibri"/>
        </w:rPr>
      </w:pPr>
      <w:r w:rsidRPr="003E629C">
        <w:rPr>
          <w:rFonts w:eastAsia="Calibri"/>
        </w:rPr>
        <w:t xml:space="preserve">д) </w:t>
      </w:r>
      <w:r w:rsidR="00FD5BB9" w:rsidRPr="003E629C">
        <w:rPr>
          <w:rFonts w:eastAsia="Calibri"/>
        </w:rPr>
        <w:t>отсутствие у заявителя прав</w:t>
      </w:r>
      <w:r w:rsidRPr="003E629C">
        <w:rPr>
          <w:rFonts w:eastAsia="Calibri"/>
        </w:rPr>
        <w:t xml:space="preserve"> на </w:t>
      </w:r>
      <w:r w:rsidR="00FD5BB9" w:rsidRPr="003E629C">
        <w:rPr>
          <w:rFonts w:eastAsia="Calibri"/>
        </w:rPr>
        <w:t>здание</w:t>
      </w:r>
      <w:r w:rsidRPr="003E629C">
        <w:rPr>
          <w:rFonts w:eastAsia="Calibri"/>
        </w:rPr>
        <w:t xml:space="preserve"> (помещение), </w:t>
      </w:r>
      <w:r w:rsidR="00FD5BB9" w:rsidRPr="003E629C">
        <w:rPr>
          <w:rFonts w:eastAsia="Calibri"/>
        </w:rPr>
        <w:t>строение, сооружение или его части.</w:t>
      </w:r>
    </w:p>
    <w:p w:rsidR="00FD5BB9" w:rsidRPr="003E629C" w:rsidRDefault="00F40AB3" w:rsidP="003E629C">
      <w:pPr>
        <w:rPr>
          <w:rFonts w:eastAsia="Calibri"/>
        </w:rPr>
      </w:pPr>
      <w:r w:rsidRPr="003E629C">
        <w:rPr>
          <w:rFonts w:eastAsia="Calibri"/>
        </w:rPr>
        <w:t xml:space="preserve">2.7. При положительном решении </w:t>
      </w:r>
      <w:r w:rsidR="00FD5BB9" w:rsidRPr="003E629C">
        <w:rPr>
          <w:rFonts w:eastAsia="Calibri"/>
        </w:rPr>
        <w:t>Управление</w:t>
      </w:r>
      <w:r w:rsidRPr="003E629C">
        <w:rPr>
          <w:rFonts w:eastAsia="Calibri"/>
        </w:rPr>
        <w:t xml:space="preserve"> направляет (выдает) заявителю решение о согласовании </w:t>
      </w:r>
      <w:r w:rsidR="00FD5BB9" w:rsidRPr="003E629C">
        <w:rPr>
          <w:rFonts w:eastAsia="Calibri"/>
        </w:rPr>
        <w:t>архитектурного решения по форме, установленной приложением 3 к настоящему Порядку.</w:t>
      </w:r>
    </w:p>
    <w:p w:rsidR="00FD5BB9" w:rsidRPr="003E629C" w:rsidRDefault="00F40AB3" w:rsidP="003E629C">
      <w:pPr>
        <w:rPr>
          <w:rFonts w:eastAsia="Calibri"/>
        </w:rPr>
      </w:pPr>
      <w:r w:rsidRPr="003E629C">
        <w:rPr>
          <w:rFonts w:eastAsia="Calibri"/>
        </w:rPr>
        <w:lastRenderedPageBreak/>
        <w:t>2.8. Первый экземпляр решения</w:t>
      </w:r>
      <w:r w:rsidR="00FD5BB9" w:rsidRPr="003E629C">
        <w:rPr>
          <w:rFonts w:eastAsia="Calibri"/>
        </w:rPr>
        <w:t xml:space="preserve"> о согласовании архитектурного решения </w:t>
      </w:r>
      <w:r w:rsidRPr="003E629C">
        <w:rPr>
          <w:rFonts w:eastAsia="Calibri"/>
        </w:rPr>
        <w:t xml:space="preserve">выдается заявителю, второй экземпляр и </w:t>
      </w:r>
      <w:r w:rsidR="00FD5BB9" w:rsidRPr="003E629C">
        <w:rPr>
          <w:rFonts w:eastAsia="Calibri"/>
        </w:rPr>
        <w:t xml:space="preserve">копия </w:t>
      </w:r>
      <w:r w:rsidRPr="003E629C">
        <w:rPr>
          <w:rFonts w:eastAsia="Calibri"/>
        </w:rPr>
        <w:t xml:space="preserve">на </w:t>
      </w:r>
      <w:r w:rsidR="00FD5BB9" w:rsidRPr="003E629C">
        <w:rPr>
          <w:rFonts w:eastAsia="Calibri"/>
        </w:rPr>
        <w:t>электронном носителе в формате JPG хранится в Управле</w:t>
      </w:r>
      <w:r w:rsidR="0055008F" w:rsidRPr="003E629C">
        <w:rPr>
          <w:rFonts w:eastAsia="Calibri"/>
        </w:rPr>
        <w:t>нии</w:t>
      </w:r>
      <w:r w:rsidR="00FD5BB9" w:rsidRPr="003E629C">
        <w:rPr>
          <w:rFonts w:eastAsia="Calibri"/>
        </w:rPr>
        <w:t>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2.9. Срок действия решения о согласовании архитектурного решения - 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 года.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2.10. Для прохождения процедуры продления срока действия р</w:t>
      </w:r>
      <w:r w:rsidR="005E7F9C" w:rsidRPr="003E629C">
        <w:rPr>
          <w:rFonts w:eastAsia="Calibri"/>
        </w:rPr>
        <w:t xml:space="preserve">ешения о </w:t>
      </w:r>
      <w:r w:rsidRPr="003E629C">
        <w:rPr>
          <w:rFonts w:eastAsia="Calibri"/>
        </w:rPr>
        <w:t>согласовании необходимо представить в Управление решение о согласовании архитектурного решения, фото объекта в дневное и ночное время. В течение 10 рабочих дней с момента представления заявителем указанных документов Управ</w:t>
      </w:r>
      <w:r w:rsidR="005E7F9C" w:rsidRPr="003E629C">
        <w:rPr>
          <w:rFonts w:eastAsia="Calibri"/>
        </w:rPr>
        <w:t xml:space="preserve">ление согласовывает продление согласования внешнего вида фасада </w:t>
      </w:r>
      <w:r w:rsidRPr="003E629C">
        <w:rPr>
          <w:rFonts w:eastAsia="Calibri"/>
        </w:rPr>
        <w:t>здания (помещения), сооружения путем внесения</w:t>
      </w:r>
      <w:r w:rsidR="005E7F9C" w:rsidRPr="003E629C">
        <w:rPr>
          <w:rFonts w:eastAsia="Calibri"/>
        </w:rPr>
        <w:t xml:space="preserve"> соответствующей </w:t>
      </w:r>
      <w:r w:rsidRPr="003E629C">
        <w:rPr>
          <w:rFonts w:eastAsia="Calibri"/>
        </w:rPr>
        <w:t>записи в решение о согласовании. Заявителю может быть отказано в согласовании по основаниям, предусмотренным пунктом 2.10 настоящего Порядка.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 Согласование внешнего вида фасадов нестационарных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торговых объектов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3.1. Согласование внешнего вида фасадов нестационарных торговых объектов осуществляется Управление</w:t>
      </w:r>
      <w:r w:rsidR="0055008F" w:rsidRPr="003E629C">
        <w:rPr>
          <w:rFonts w:eastAsia="Calibri"/>
        </w:rPr>
        <w:t>м</w:t>
      </w:r>
      <w:r w:rsidRPr="003E629C">
        <w:rPr>
          <w:rFonts w:eastAsia="Calibri"/>
        </w:rPr>
        <w:t xml:space="preserve"> на основании архитектурного решения.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3.2.</w:t>
      </w:r>
      <w:r w:rsidR="00910C55" w:rsidRPr="003E629C">
        <w:rPr>
          <w:rFonts w:eastAsia="Calibri"/>
        </w:rPr>
        <w:t xml:space="preserve"> Для согласования внешнего вида фасадов</w:t>
      </w:r>
      <w:r w:rsidRPr="003E629C">
        <w:rPr>
          <w:rFonts w:eastAsia="Calibri"/>
        </w:rPr>
        <w:t xml:space="preserve"> нестационарных торговых объектов (за исключением согласования эскиза места размещения информационных конструкций) заявитель представляет (направляет) в Управление следующие документы: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>а) заявление о согласовании внешнего вида фасада</w:t>
      </w:r>
      <w:r w:rsidR="00FD5BB9" w:rsidRPr="003E629C">
        <w:rPr>
          <w:rFonts w:eastAsia="Calibri"/>
        </w:rPr>
        <w:t xml:space="preserve"> нестационарного торгового объекта по форме согласно приложению 1 к настоящему Порядку;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копию документа, удостоверяющего личность заявителя;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в) документ, удостоверяющий полномочия</w:t>
      </w:r>
      <w:r w:rsidR="00910C55" w:rsidRPr="003E629C">
        <w:rPr>
          <w:rFonts w:eastAsia="Calibri"/>
        </w:rPr>
        <w:t xml:space="preserve"> представителя физического или юридического лица, если с заявлением обращается </w:t>
      </w:r>
      <w:r w:rsidRPr="003E629C">
        <w:rPr>
          <w:rFonts w:eastAsia="Calibri"/>
        </w:rPr>
        <w:t>представитель заявителя;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г) архитектурное решение в 2 экземплярах с </w:t>
      </w:r>
      <w:r w:rsidR="00FD5BB9" w:rsidRPr="003E629C">
        <w:rPr>
          <w:rFonts w:eastAsia="Calibri"/>
        </w:rPr>
        <w:t>к</w:t>
      </w:r>
      <w:r w:rsidRPr="003E629C">
        <w:rPr>
          <w:rFonts w:eastAsia="Calibri"/>
        </w:rPr>
        <w:t xml:space="preserve">опией </w:t>
      </w:r>
      <w:r w:rsidR="00FD5BB9" w:rsidRPr="003E629C">
        <w:rPr>
          <w:rFonts w:eastAsia="Calibri"/>
        </w:rPr>
        <w:t xml:space="preserve">на электронном носителе в формате JPG по форме (образцу) согласно приложению </w:t>
      </w:r>
      <w:r w:rsidRPr="003E629C">
        <w:rPr>
          <w:rFonts w:eastAsia="Calibri"/>
        </w:rPr>
        <w:t xml:space="preserve">2 </w:t>
      </w:r>
      <w:r w:rsidR="00FD5BB9" w:rsidRPr="003E629C">
        <w:rPr>
          <w:rFonts w:eastAsia="Calibri"/>
        </w:rPr>
        <w:t xml:space="preserve">к настоящему Порядку; 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>д) проектную документацию на конструктив</w:t>
      </w:r>
      <w:r w:rsidR="00FD5BB9" w:rsidRPr="003E629C">
        <w:rPr>
          <w:rFonts w:eastAsia="Calibri"/>
        </w:rPr>
        <w:t xml:space="preserve"> нестационарного торгового объекта (при наличии);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е) решение собрания собственников, </w:t>
      </w:r>
      <w:r w:rsidR="00FD5BB9" w:rsidRPr="003E629C">
        <w:rPr>
          <w:rFonts w:eastAsia="Calibri"/>
        </w:rPr>
        <w:t>пр</w:t>
      </w:r>
      <w:r w:rsidRPr="003E629C">
        <w:rPr>
          <w:rFonts w:eastAsia="Calibri"/>
        </w:rPr>
        <w:t>инятое и оформленное</w:t>
      </w:r>
      <w:r w:rsidR="00FD5BB9" w:rsidRPr="003E629C">
        <w:rPr>
          <w:rFonts w:eastAsia="Calibri"/>
        </w:rPr>
        <w:t xml:space="preserve"> в соответствии с гражданским законодательством (в случае наличия прав нескольких собственников);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ж) документы, дающие право на использование земельного участка под размещение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 xml:space="preserve">нестационарного торгового объекта (свидетельство о праве собственности, договор аренды земельного участка, договор безвозмездного срочного пользования земельным участком, договор на размещение нестационарного торгового объекта) (в случае, </w:t>
      </w:r>
      <w:r w:rsidR="00910C55" w:rsidRPr="003E629C">
        <w:rPr>
          <w:rFonts w:eastAsia="Calibri"/>
        </w:rPr>
        <w:t xml:space="preserve">если </w:t>
      </w:r>
      <w:r w:rsidRPr="003E629C">
        <w:rPr>
          <w:rFonts w:eastAsia="Calibri"/>
        </w:rPr>
        <w:t>о</w:t>
      </w:r>
      <w:r w:rsidR="00910C55" w:rsidRPr="003E629C">
        <w:rPr>
          <w:rFonts w:eastAsia="Calibri"/>
        </w:rPr>
        <w:t>ни отсутствуют</w:t>
      </w:r>
      <w:r w:rsidRPr="003E629C">
        <w:rPr>
          <w:rFonts w:eastAsia="Calibri"/>
        </w:rPr>
        <w:t xml:space="preserve"> в Едином государственном реестре </w:t>
      </w:r>
      <w:r w:rsidR="00910C55" w:rsidRPr="003E629C">
        <w:rPr>
          <w:rFonts w:eastAsia="Calibri"/>
        </w:rPr>
        <w:t xml:space="preserve">прав на недвижимое имущество и </w:t>
      </w:r>
      <w:r w:rsidRPr="003E629C">
        <w:rPr>
          <w:rFonts w:eastAsia="Calibri"/>
        </w:rPr>
        <w:t>сделок с ним).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3.3. В принятии документов, необходимых в соответствии с </w:t>
      </w:r>
      <w:r w:rsidR="00FD5BB9" w:rsidRPr="003E629C">
        <w:rPr>
          <w:rFonts w:eastAsia="Calibri"/>
        </w:rPr>
        <w:t>пун</w:t>
      </w:r>
      <w:r w:rsidRPr="003E629C">
        <w:rPr>
          <w:rFonts w:eastAsia="Calibri"/>
        </w:rPr>
        <w:t xml:space="preserve">ктом 3.2 настоящего Порядка, </w:t>
      </w:r>
      <w:r w:rsidR="00FD5BB9" w:rsidRPr="003E629C">
        <w:rPr>
          <w:rFonts w:eastAsia="Calibri"/>
        </w:rPr>
        <w:t>отказыва</w:t>
      </w:r>
      <w:r w:rsidRPr="003E629C">
        <w:rPr>
          <w:rFonts w:eastAsia="Calibri"/>
        </w:rPr>
        <w:t xml:space="preserve">ется при наличии одного из </w:t>
      </w:r>
      <w:r w:rsidR="00FD5BB9" w:rsidRPr="003E629C">
        <w:rPr>
          <w:rFonts w:eastAsia="Calibri"/>
        </w:rPr>
        <w:t>следующих оснований: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а) в заявлении </w:t>
      </w:r>
      <w:r w:rsidR="00FD5BB9" w:rsidRPr="003E629C">
        <w:rPr>
          <w:rFonts w:eastAsia="Calibri"/>
        </w:rPr>
        <w:t xml:space="preserve">не </w:t>
      </w:r>
      <w:r w:rsidRPr="003E629C">
        <w:rPr>
          <w:rFonts w:eastAsia="Calibri"/>
        </w:rPr>
        <w:t xml:space="preserve">указаны </w:t>
      </w:r>
      <w:r w:rsidR="00FD5BB9" w:rsidRPr="003E629C">
        <w:rPr>
          <w:rFonts w:eastAsia="Calibri"/>
        </w:rPr>
        <w:t>фамилия, имя, отчество (при наличии) гражданина либо наименование юридического лица, адрес, необходимые для направления ответа;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текст в заявлении не поддается прочтению;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>в) в представленных документах имеются исправления, помарки, подчистки и иные</w:t>
      </w:r>
      <w:r w:rsidR="00FD5BB9" w:rsidRPr="003E629C">
        <w:rPr>
          <w:rFonts w:eastAsia="Calibri"/>
        </w:rPr>
        <w:t xml:space="preserve"> неого</w:t>
      </w:r>
      <w:r w:rsidRPr="003E629C">
        <w:rPr>
          <w:rFonts w:eastAsia="Calibri"/>
        </w:rPr>
        <w:t xml:space="preserve">воренные исправления, имеются серьезные повреждения, наличие которых не </w:t>
      </w:r>
      <w:r w:rsidR="00FD5BB9" w:rsidRPr="003E629C">
        <w:rPr>
          <w:rFonts w:eastAsia="Calibri"/>
        </w:rPr>
        <w:t xml:space="preserve">позволяет </w:t>
      </w:r>
      <w:r w:rsidRPr="003E629C">
        <w:rPr>
          <w:rFonts w:eastAsia="Calibri"/>
        </w:rPr>
        <w:t>однозначно истолковать</w:t>
      </w:r>
      <w:r w:rsidR="00FD5BB9" w:rsidRPr="003E629C">
        <w:rPr>
          <w:rFonts w:eastAsia="Calibri"/>
        </w:rPr>
        <w:t xml:space="preserve"> их содержание;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г) отсутствие надлежаще оформленной доверенности;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д) заявление исполнено карандашом;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lastRenderedPageBreak/>
        <w:t>е) представлен</w:t>
      </w:r>
      <w:r w:rsidR="00910C55" w:rsidRPr="003E629C">
        <w:rPr>
          <w:rFonts w:eastAsia="Calibri"/>
        </w:rPr>
        <w:t xml:space="preserve"> неполный пакет</w:t>
      </w:r>
      <w:r w:rsidRPr="003E629C">
        <w:rPr>
          <w:rFonts w:eastAsia="Calibri"/>
        </w:rPr>
        <w:t xml:space="preserve"> док</w:t>
      </w:r>
      <w:r w:rsidR="00910C55" w:rsidRPr="003E629C">
        <w:rPr>
          <w:rFonts w:eastAsia="Calibri"/>
        </w:rPr>
        <w:t xml:space="preserve">ументов, указанный </w:t>
      </w:r>
      <w:r w:rsidRPr="003E629C">
        <w:rPr>
          <w:rFonts w:eastAsia="Calibri"/>
        </w:rPr>
        <w:t>в пункте 3.2 настоящего Порядка;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ж) срок действия представленного документа истек.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3.4. Управление </w:t>
      </w:r>
      <w:r w:rsidR="00FD5BB9" w:rsidRPr="003E629C">
        <w:rPr>
          <w:rFonts w:eastAsia="Calibri"/>
        </w:rPr>
        <w:t>в рамках межведомственного</w:t>
      </w:r>
      <w:r w:rsidRPr="003E629C">
        <w:rPr>
          <w:rFonts w:eastAsia="Calibri"/>
        </w:rPr>
        <w:t xml:space="preserve"> взаимодействия </w:t>
      </w:r>
      <w:r w:rsidR="00FD5BB9" w:rsidRPr="003E629C">
        <w:rPr>
          <w:rFonts w:eastAsia="Calibri"/>
        </w:rPr>
        <w:t>запрашивает правоустанавливающие документы (их копии ил</w:t>
      </w:r>
      <w:r w:rsidRPr="003E629C">
        <w:rPr>
          <w:rFonts w:eastAsia="Calibri"/>
        </w:rPr>
        <w:t xml:space="preserve">и сведения, содержащиеся в них) на земельный участок, находящийся в распоряжении </w:t>
      </w:r>
      <w:r w:rsidR="00FD5BB9" w:rsidRPr="003E629C">
        <w:rPr>
          <w:rFonts w:eastAsia="Calibri"/>
        </w:rPr>
        <w:t>государственных органов.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>В случае если правоустанавливающие документы на</w:t>
      </w:r>
      <w:r w:rsidR="00FD5BB9" w:rsidRPr="003E629C">
        <w:rPr>
          <w:rFonts w:eastAsia="Calibri"/>
        </w:rPr>
        <w:t xml:space="preserve"> земельный участок отсутствуют в Едином государственном реестре прав на н</w:t>
      </w:r>
      <w:r w:rsidRPr="003E629C">
        <w:rPr>
          <w:rFonts w:eastAsia="Calibri"/>
        </w:rPr>
        <w:t>едвижимое имущество и сделок с ним, то</w:t>
      </w:r>
      <w:r w:rsidR="00FD5BB9" w:rsidRPr="003E629C">
        <w:rPr>
          <w:rFonts w:eastAsia="Calibri"/>
        </w:rPr>
        <w:t xml:space="preserve"> зая</w:t>
      </w:r>
      <w:r w:rsidRPr="003E629C">
        <w:rPr>
          <w:rFonts w:eastAsia="Calibri"/>
        </w:rPr>
        <w:t xml:space="preserve">витель предоставляет их в </w:t>
      </w:r>
      <w:r w:rsidR="00FD5BB9" w:rsidRPr="003E629C">
        <w:rPr>
          <w:rFonts w:eastAsia="Calibri"/>
        </w:rPr>
        <w:t>Управление самостоятельно.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3.5. Управление рассматривает представленные документы и материалы, предусмотренные </w:t>
      </w:r>
      <w:r w:rsidR="00FD5BB9" w:rsidRPr="003E629C">
        <w:rPr>
          <w:rFonts w:eastAsia="Calibri"/>
        </w:rPr>
        <w:t>пунктом</w:t>
      </w:r>
      <w:r w:rsidRPr="003E629C">
        <w:rPr>
          <w:rFonts w:eastAsia="Calibri"/>
        </w:rPr>
        <w:t xml:space="preserve"> 3.2 настоящего Порядка, в течение </w:t>
      </w:r>
      <w:r w:rsidR="00FD5BB9" w:rsidRPr="003E629C">
        <w:rPr>
          <w:rFonts w:eastAsia="Calibri"/>
        </w:rPr>
        <w:t>15</w:t>
      </w:r>
      <w:r w:rsidRPr="003E629C">
        <w:rPr>
          <w:rFonts w:eastAsia="Calibri"/>
        </w:rPr>
        <w:t xml:space="preserve"> </w:t>
      </w:r>
      <w:r w:rsidR="00FD5BB9" w:rsidRPr="003E629C">
        <w:rPr>
          <w:rFonts w:eastAsia="Calibri"/>
        </w:rPr>
        <w:t>рабочих дней со дня их регистрации.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3.6. В случае наличия оснований для отказ</w:t>
      </w:r>
      <w:r w:rsidR="00910C55" w:rsidRPr="003E629C">
        <w:rPr>
          <w:rFonts w:eastAsia="Calibri"/>
        </w:rPr>
        <w:t>а в согласовании внешнего вида фасадов нестационарных торговых объектов Управление в</w:t>
      </w:r>
      <w:r w:rsidRPr="003E629C">
        <w:rPr>
          <w:rFonts w:eastAsia="Calibri"/>
        </w:rPr>
        <w:t xml:space="preserve"> течение 15 рабочих дней со дня регистрации документов, указанных</w:t>
      </w:r>
      <w:r w:rsidR="00910C55" w:rsidRPr="003E629C">
        <w:rPr>
          <w:rFonts w:eastAsia="Calibri"/>
        </w:rPr>
        <w:t xml:space="preserve"> в </w:t>
      </w:r>
      <w:r w:rsidRPr="003E629C">
        <w:rPr>
          <w:rFonts w:eastAsia="Calibri"/>
        </w:rPr>
        <w:t>пункте 3.2</w:t>
      </w:r>
      <w:r w:rsidR="00910C55" w:rsidRPr="003E629C">
        <w:rPr>
          <w:rFonts w:eastAsia="Calibri"/>
        </w:rPr>
        <w:t xml:space="preserve"> настоящего Порядка,</w:t>
      </w:r>
      <w:r w:rsidRPr="003E629C">
        <w:rPr>
          <w:rFonts w:eastAsia="Calibri"/>
        </w:rPr>
        <w:t xml:space="preserve"> направляет (выдает) заявителю письменное уведомление об отказе в согласовании внешнего вида фасада нестационарного торгового объекта с указанием оснований отказа.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3.7. В согласовании внешнего вида фасадов нестационарных торговых объектов отказывается при наличии одного из следующих оснований: 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а) нарушение требований, установленных Правилами благоустройства;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б) нарушение ГОСТов, технических регламентов, требований, установленных законодательством Российской Федерации в области обеспечения санитарно-эпидемиологического благополучия человека, пожарной безопасности и </w:t>
      </w:r>
      <w:r w:rsidR="00910C55" w:rsidRPr="003E629C">
        <w:rPr>
          <w:rFonts w:eastAsia="Calibri"/>
        </w:rPr>
        <w:t xml:space="preserve">другими федеральными законами, </w:t>
      </w:r>
      <w:r w:rsidRPr="003E629C">
        <w:rPr>
          <w:rFonts w:eastAsia="Calibri"/>
        </w:rPr>
        <w:t>строительны</w:t>
      </w:r>
      <w:r w:rsidR="00910C55" w:rsidRPr="003E629C">
        <w:rPr>
          <w:rFonts w:eastAsia="Calibri"/>
        </w:rPr>
        <w:t>х норм и правил, сводов правил;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>в) несоответствие изменения фасадов цветовому</w:t>
      </w:r>
      <w:r w:rsidR="00FD5BB9" w:rsidRPr="003E629C">
        <w:rPr>
          <w:rFonts w:eastAsia="Calibri"/>
        </w:rPr>
        <w:t xml:space="preserve"> решению сложившейся застройки улиц города;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г) </w:t>
      </w:r>
      <w:r w:rsidR="00FD5BB9" w:rsidRPr="003E629C">
        <w:rPr>
          <w:rFonts w:eastAsia="Calibri"/>
        </w:rPr>
        <w:t>отсутствие у заявителя прав</w:t>
      </w:r>
      <w:r w:rsidRPr="003E629C">
        <w:rPr>
          <w:rFonts w:eastAsia="Calibri"/>
        </w:rPr>
        <w:t xml:space="preserve"> на использование земельного </w:t>
      </w:r>
      <w:r w:rsidR="00FD5BB9" w:rsidRPr="003E629C">
        <w:rPr>
          <w:rFonts w:eastAsia="Calibri"/>
        </w:rPr>
        <w:t>участка под размещение нестационарного торгового объекта.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3.8. </w:t>
      </w:r>
      <w:r w:rsidR="00910C55" w:rsidRPr="003E629C">
        <w:rPr>
          <w:rFonts w:eastAsia="Calibri"/>
        </w:rPr>
        <w:t xml:space="preserve">При положительном решении Управление направляет (выдает) заявителю решение о согласовании архитектурного решения по </w:t>
      </w:r>
      <w:r w:rsidRPr="003E629C">
        <w:rPr>
          <w:rFonts w:eastAsia="Calibri"/>
        </w:rPr>
        <w:t>форме, установленной приложением 3 к настоящему Порядку.</w:t>
      </w: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 xml:space="preserve">3.9. Первый экземпляр решения о согласовании </w:t>
      </w:r>
      <w:r w:rsidR="00FD5BB9" w:rsidRPr="003E629C">
        <w:rPr>
          <w:rFonts w:eastAsia="Calibri"/>
        </w:rPr>
        <w:t>архитектурног</w:t>
      </w:r>
      <w:r w:rsidRPr="003E629C">
        <w:rPr>
          <w:rFonts w:eastAsia="Calibri"/>
        </w:rPr>
        <w:t xml:space="preserve">о решения выдается заявителю, второй экземпляр и копия на </w:t>
      </w:r>
      <w:r w:rsidR="00FD5BB9" w:rsidRPr="003E629C">
        <w:rPr>
          <w:rFonts w:eastAsia="Calibri"/>
        </w:rPr>
        <w:t>электронном носителе в формате JPG хранится в Управлени</w:t>
      </w:r>
      <w:r w:rsidRPr="003E629C">
        <w:rPr>
          <w:rFonts w:eastAsia="Calibri"/>
        </w:rPr>
        <w:t>и</w:t>
      </w:r>
      <w:r w:rsidR="00FD5BB9" w:rsidRPr="003E629C">
        <w:rPr>
          <w:rFonts w:eastAsia="Calibri"/>
        </w:rPr>
        <w:t>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3.10. Срок действия решения о согласовании архитектурного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решения - 3 года.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3.11. Для прохождения процедуры про</w:t>
      </w:r>
      <w:r w:rsidR="00910C55" w:rsidRPr="003E629C">
        <w:rPr>
          <w:rFonts w:eastAsia="Calibri"/>
        </w:rPr>
        <w:t>дления срока действия решения о согласовании необходимо представить в Управление решение</w:t>
      </w:r>
      <w:r w:rsidRPr="003E629C">
        <w:rPr>
          <w:rFonts w:eastAsia="Calibri"/>
        </w:rPr>
        <w:t xml:space="preserve"> о согласовании архитектурного решения, фото объекта в дневное и ночное время. В течение 10 рабочи</w:t>
      </w:r>
      <w:r w:rsidR="00910C55" w:rsidRPr="003E629C">
        <w:rPr>
          <w:rFonts w:eastAsia="Calibri"/>
        </w:rPr>
        <w:t xml:space="preserve">х дней с момента представления </w:t>
      </w:r>
      <w:r w:rsidRPr="003E629C">
        <w:rPr>
          <w:rFonts w:eastAsia="Calibri"/>
        </w:rPr>
        <w:t xml:space="preserve">заявителем </w:t>
      </w:r>
      <w:r w:rsidR="00910C55" w:rsidRPr="003E629C">
        <w:rPr>
          <w:rFonts w:eastAsia="Calibri"/>
        </w:rPr>
        <w:t xml:space="preserve">указанных документов Управление согласовывает продление согласования внешнего вида </w:t>
      </w:r>
      <w:r w:rsidRPr="003E629C">
        <w:rPr>
          <w:rFonts w:eastAsia="Calibri"/>
        </w:rPr>
        <w:t>фасада нестационарного торгового объекта путем внесения соответствующей запи</w:t>
      </w:r>
      <w:r w:rsidR="00910C55" w:rsidRPr="003E629C">
        <w:rPr>
          <w:rFonts w:eastAsia="Calibri"/>
        </w:rPr>
        <w:t>си в решение о согласовании.</w:t>
      </w:r>
      <w:r w:rsidRPr="003E629C">
        <w:rPr>
          <w:rFonts w:eastAsia="Calibri"/>
        </w:rPr>
        <w:t xml:space="preserve"> Заявите</w:t>
      </w:r>
      <w:r w:rsidR="00910C55" w:rsidRPr="003E629C">
        <w:rPr>
          <w:rFonts w:eastAsia="Calibri"/>
        </w:rPr>
        <w:t>лю может быть отказано</w:t>
      </w:r>
      <w:r w:rsidRPr="003E629C">
        <w:rPr>
          <w:rFonts w:eastAsia="Calibri"/>
        </w:rPr>
        <w:t xml:space="preserve"> в согласовании по основаниям, предусмотренным пунктом 3.7 настоящего Порядка.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4. Согласование эскиза места размещения информационных 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конструкций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910C55" w:rsidP="003E629C">
      <w:pPr>
        <w:rPr>
          <w:rFonts w:eastAsia="Calibri"/>
        </w:rPr>
      </w:pPr>
      <w:r w:rsidRPr="003E629C">
        <w:rPr>
          <w:rFonts w:eastAsia="Calibri"/>
        </w:rPr>
        <w:t>4.1. Для согласования эскиза места размещения</w:t>
      </w:r>
      <w:r w:rsidR="00FD5BB9" w:rsidRPr="003E629C">
        <w:rPr>
          <w:rFonts w:eastAsia="Calibri"/>
        </w:rPr>
        <w:t xml:space="preserve"> информационных конструкций на фасадах зданий (помещений), сооружений, нестационарных торговых объектах заявитель представляет (направляет) в Управление следующие документы: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а) заявление по форме согласно приложению 4 к настоящему Порядку;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lastRenderedPageBreak/>
        <w:t>б) копию документа, удостоверяющего личность заявителя;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в) документ, удостоверяющий полномочия</w:t>
      </w:r>
      <w:r w:rsidR="002279EF" w:rsidRPr="003E629C">
        <w:rPr>
          <w:rFonts w:eastAsia="Calibri"/>
        </w:rPr>
        <w:t xml:space="preserve"> представителя физического или юридического лица, если с заявлением обращается </w:t>
      </w:r>
      <w:r w:rsidRPr="003E629C">
        <w:rPr>
          <w:rFonts w:eastAsia="Calibri"/>
        </w:rPr>
        <w:t>представитель заявителя;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>г) эскиз места размещения информационной конструкции</w:t>
      </w:r>
      <w:r w:rsidR="00FD5BB9" w:rsidRPr="003E629C">
        <w:rPr>
          <w:rFonts w:eastAsia="Calibri"/>
        </w:rPr>
        <w:t xml:space="preserve"> в 3 экземплярах, включающий в себя: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- </w:t>
      </w:r>
      <w:r w:rsidR="002279EF" w:rsidRPr="003E629C">
        <w:rPr>
          <w:rFonts w:eastAsia="Calibri"/>
        </w:rPr>
        <w:t>титульный лист по форме согласно приложению 5 к</w:t>
      </w:r>
      <w:r w:rsidRPr="003E629C">
        <w:rPr>
          <w:rFonts w:eastAsia="Calibri"/>
        </w:rPr>
        <w:t xml:space="preserve"> настоящему Порядку;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>-</w:t>
      </w:r>
      <w:r w:rsidR="00FD5BB9" w:rsidRPr="003E629C">
        <w:rPr>
          <w:rFonts w:eastAsia="Calibri"/>
        </w:rPr>
        <w:t xml:space="preserve"> обзорное фото предполагаемого места размещения информационной конструкции;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 xml:space="preserve">- </w:t>
      </w:r>
      <w:r w:rsidR="00FD5BB9" w:rsidRPr="003E629C">
        <w:rPr>
          <w:rFonts w:eastAsia="Calibri"/>
        </w:rPr>
        <w:t xml:space="preserve">фотомонтаж (проектное предложение) в дневное и ночное время суток с учетом праздничной иллюминации и ночной подсветки; 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- конструктивное решение информационной конструкции с указанием габаритных размеров</w:t>
      </w:r>
      <w:r w:rsidR="002279EF" w:rsidRPr="003E629C">
        <w:rPr>
          <w:rFonts w:eastAsia="Calibri"/>
        </w:rPr>
        <w:t xml:space="preserve"> и основных узлов крепления,</w:t>
      </w:r>
      <w:r w:rsidRPr="003E629C">
        <w:rPr>
          <w:rFonts w:eastAsia="Calibri"/>
        </w:rPr>
        <w:t xml:space="preserve"> методов внутренней подсветки;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д) архитектурно-художественную концепцию размещения информационных конструкций при размещении информационных конструкций нескольких организаций в одном здании (помещении), сооружении;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е) </w:t>
      </w:r>
      <w:r w:rsidR="002279EF" w:rsidRPr="003E629C">
        <w:rPr>
          <w:rFonts w:eastAsia="Calibri"/>
        </w:rPr>
        <w:t xml:space="preserve">согласование собственника в случаях, предусмотренных пунктом 4.11.6 </w:t>
      </w:r>
      <w:r w:rsidRPr="003E629C">
        <w:rPr>
          <w:rFonts w:eastAsia="Calibri"/>
        </w:rPr>
        <w:t>Правил благоустройства.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 xml:space="preserve">4.2. В </w:t>
      </w:r>
      <w:r w:rsidR="00FD5BB9" w:rsidRPr="003E629C">
        <w:rPr>
          <w:rFonts w:eastAsia="Calibri"/>
        </w:rPr>
        <w:t>принятии документов, необходимых в соответствии с пу</w:t>
      </w:r>
      <w:r w:rsidRPr="003E629C">
        <w:rPr>
          <w:rFonts w:eastAsia="Calibri"/>
        </w:rPr>
        <w:t xml:space="preserve">нктом 4.1 настоящего Порядка, </w:t>
      </w:r>
      <w:r w:rsidR="00FD5BB9" w:rsidRPr="003E629C">
        <w:rPr>
          <w:rFonts w:eastAsia="Calibri"/>
        </w:rPr>
        <w:t>отка</w:t>
      </w:r>
      <w:r w:rsidRPr="003E629C">
        <w:rPr>
          <w:rFonts w:eastAsia="Calibri"/>
        </w:rPr>
        <w:t xml:space="preserve">зывается при наличии одного </w:t>
      </w:r>
      <w:r w:rsidR="00FD5BB9" w:rsidRPr="003E629C">
        <w:rPr>
          <w:rFonts w:eastAsia="Calibri"/>
        </w:rPr>
        <w:t>из следующих оснований: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>а) в заявлении не указаны фамилия, имя, отчество (при</w:t>
      </w:r>
      <w:r w:rsidR="00FD5BB9" w:rsidRPr="003E629C">
        <w:rPr>
          <w:rFonts w:eastAsia="Calibri"/>
        </w:rPr>
        <w:t xml:space="preserve"> наличии) гражданина либо наименование юридического лица, адрес, необходимые для направления ответа;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текст в заявлении не поддается прочтению;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 xml:space="preserve">в) в представленных документах имеются исправления, помарки, подчистки и иные неоговоренные исправления, имеются серьезные повреждения, наличие которых не </w:t>
      </w:r>
      <w:r w:rsidR="00FD5BB9" w:rsidRPr="003E629C">
        <w:rPr>
          <w:rFonts w:eastAsia="Calibri"/>
        </w:rPr>
        <w:t>позвол</w:t>
      </w:r>
      <w:r w:rsidRPr="003E629C">
        <w:rPr>
          <w:rFonts w:eastAsia="Calibri"/>
        </w:rPr>
        <w:t xml:space="preserve">яет однозначно истолковать </w:t>
      </w:r>
      <w:r w:rsidR="00FD5BB9" w:rsidRPr="003E629C">
        <w:rPr>
          <w:rFonts w:eastAsia="Calibri"/>
        </w:rPr>
        <w:t>их содержание;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г) отсутствие надлежаще оформленной доверенности;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д) заявление исполнено карандашом;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 xml:space="preserve">е) представлен неполный пакет документов, </w:t>
      </w:r>
      <w:r w:rsidR="00FD5BB9" w:rsidRPr="003E629C">
        <w:rPr>
          <w:rFonts w:eastAsia="Calibri"/>
        </w:rPr>
        <w:t>указанных в пункте 4.1 настоящего Порядка;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ж) срок действия представленного документа истек.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4.3. Управление рассматривает представленные документы и материалы, предусмотренные пунктом 4.1 настоящего Порядка, в течение 15 рабочих дней со дня их регистрации.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4.4. В случае наличия оснований для отказа в согласовании размещения информационных конструкций, Управление в течение 15 рабочих дней со дня регистрации документов, указанных в пункте 4.1 настоящего Порядка, направляет (выдает) заявителю письменное уведомление об отказе в согласовании размещения информационной конструкции с указанием оснований отказа.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4.5. В согласовании размещения информационной конструкции отказывается при наличии одного из следующих оснований: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а) нарушение требований, установленных Правилами благоустройства;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б) нарушение ГОСТов, технических регламентов, требований, установленных</w:t>
      </w:r>
      <w:r w:rsidR="002279EF" w:rsidRPr="003E629C">
        <w:rPr>
          <w:rFonts w:eastAsia="Calibri"/>
        </w:rPr>
        <w:t xml:space="preserve"> законодательством Российской</w:t>
      </w:r>
      <w:r w:rsidRPr="003E629C">
        <w:rPr>
          <w:rFonts w:eastAsia="Calibri"/>
        </w:rPr>
        <w:t xml:space="preserve"> Федерации </w:t>
      </w:r>
      <w:r w:rsidR="002279EF" w:rsidRPr="003E629C">
        <w:rPr>
          <w:rFonts w:eastAsia="Calibri"/>
        </w:rPr>
        <w:t xml:space="preserve">в области обеспечения </w:t>
      </w:r>
      <w:r w:rsidRPr="003E629C">
        <w:rPr>
          <w:rFonts w:eastAsia="Calibri"/>
        </w:rPr>
        <w:t>санитарно-эп</w:t>
      </w:r>
      <w:r w:rsidR="002279EF" w:rsidRPr="003E629C">
        <w:rPr>
          <w:rFonts w:eastAsia="Calibri"/>
        </w:rPr>
        <w:t xml:space="preserve">идемиологического благополучия человека, пожарной </w:t>
      </w:r>
      <w:r w:rsidRPr="003E629C">
        <w:rPr>
          <w:rFonts w:eastAsia="Calibri"/>
        </w:rPr>
        <w:t>безопасн</w:t>
      </w:r>
      <w:r w:rsidR="002279EF" w:rsidRPr="003E629C">
        <w:rPr>
          <w:rFonts w:eastAsia="Calibri"/>
        </w:rPr>
        <w:t xml:space="preserve">ости и другими федеральными законами, </w:t>
      </w:r>
      <w:r w:rsidRPr="003E629C">
        <w:rPr>
          <w:rFonts w:eastAsia="Calibri"/>
        </w:rPr>
        <w:t>строительных норм и правил, сводов правил;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 xml:space="preserve">в) несоответствие согласованному в Управлении архитектурному решению фасадов зданий </w:t>
      </w:r>
      <w:r w:rsidR="00FD5BB9" w:rsidRPr="003E629C">
        <w:rPr>
          <w:rFonts w:eastAsia="Calibri"/>
        </w:rPr>
        <w:t>(помещений)</w:t>
      </w:r>
      <w:r w:rsidRPr="003E629C">
        <w:rPr>
          <w:rFonts w:eastAsia="Calibri"/>
        </w:rPr>
        <w:t xml:space="preserve">, сооружений, нестационарных </w:t>
      </w:r>
      <w:r w:rsidR="00FD5BB9" w:rsidRPr="003E629C">
        <w:rPr>
          <w:rFonts w:eastAsia="Calibri"/>
        </w:rPr>
        <w:t>торговых объектов;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 xml:space="preserve">г) несоответствие изменения фасадов цветовому решению сложившейся застройки улиц города; 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>д) отсутствие у заявителя прав на здание (помещение),</w:t>
      </w:r>
      <w:r w:rsidR="00FD5BB9" w:rsidRPr="003E629C">
        <w:rPr>
          <w:rFonts w:eastAsia="Calibri"/>
        </w:rPr>
        <w:t xml:space="preserve"> строение, сооружение или его части.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lastRenderedPageBreak/>
        <w:t>4.6. При положительном решении Управление направляет (выдает) заявителю решение</w:t>
      </w:r>
      <w:r w:rsidR="00FD5BB9" w:rsidRPr="003E629C">
        <w:rPr>
          <w:rFonts w:eastAsia="Calibri"/>
        </w:rPr>
        <w:t xml:space="preserve"> </w:t>
      </w:r>
      <w:r w:rsidRPr="003E629C">
        <w:rPr>
          <w:rFonts w:eastAsia="Calibri"/>
        </w:rPr>
        <w:t xml:space="preserve">о согласовании эскиза места </w:t>
      </w:r>
      <w:r w:rsidR="00FD5BB9" w:rsidRPr="003E629C">
        <w:rPr>
          <w:rFonts w:eastAsia="Calibri"/>
        </w:rPr>
        <w:t>раз</w:t>
      </w:r>
      <w:r w:rsidRPr="003E629C">
        <w:rPr>
          <w:rFonts w:eastAsia="Calibri"/>
        </w:rPr>
        <w:t xml:space="preserve">мещения информационной конструкции по форме, установленной приложением 6 </w:t>
      </w:r>
      <w:r w:rsidR="00FD5BB9" w:rsidRPr="003E629C">
        <w:rPr>
          <w:rFonts w:eastAsia="Calibri"/>
        </w:rPr>
        <w:t>к настоящему Порядку.</w:t>
      </w:r>
    </w:p>
    <w:p w:rsidR="00FD5BB9" w:rsidRPr="003E629C" w:rsidRDefault="002279EF" w:rsidP="003E629C">
      <w:pPr>
        <w:rPr>
          <w:rFonts w:eastAsia="Calibri"/>
        </w:rPr>
      </w:pPr>
      <w:r w:rsidRPr="003E629C">
        <w:rPr>
          <w:rFonts w:eastAsia="Calibri"/>
        </w:rPr>
        <w:t xml:space="preserve">4.7. Первый экземпляр решения о согласовании эскиза места размещения </w:t>
      </w:r>
      <w:r w:rsidR="00FD5BB9" w:rsidRPr="003E629C">
        <w:rPr>
          <w:rFonts w:eastAsia="Calibri"/>
        </w:rPr>
        <w:t>информационной конструкции выдаетс</w:t>
      </w:r>
      <w:r w:rsidRPr="003E629C">
        <w:rPr>
          <w:rFonts w:eastAsia="Calibri"/>
        </w:rPr>
        <w:t>я</w:t>
      </w:r>
      <w:r w:rsidR="005F5ED4" w:rsidRPr="003E629C">
        <w:rPr>
          <w:rFonts w:eastAsia="Calibri"/>
        </w:rPr>
        <w:t xml:space="preserve"> заявителю, </w:t>
      </w:r>
      <w:r w:rsidRPr="003E629C">
        <w:rPr>
          <w:rFonts w:eastAsia="Calibri"/>
        </w:rPr>
        <w:t>второй экземпляр</w:t>
      </w:r>
      <w:r w:rsidR="00FD5BB9" w:rsidRPr="003E629C">
        <w:rPr>
          <w:rFonts w:eastAsia="Calibri"/>
        </w:rPr>
        <w:t xml:space="preserve"> хранится</w:t>
      </w:r>
      <w:r w:rsidRPr="003E629C">
        <w:rPr>
          <w:rFonts w:eastAsia="Calibri"/>
        </w:rPr>
        <w:t xml:space="preserve"> </w:t>
      </w:r>
      <w:r w:rsidR="005F5ED4" w:rsidRPr="003E629C">
        <w:rPr>
          <w:rFonts w:eastAsia="Calibri"/>
        </w:rPr>
        <w:t xml:space="preserve">в </w:t>
      </w:r>
      <w:r w:rsidR="00FD5BB9" w:rsidRPr="003E629C">
        <w:rPr>
          <w:rFonts w:eastAsia="Calibri"/>
        </w:rPr>
        <w:t>Управлении, третий экземпляр передается в управление городского развития администрации Кемеровского муниципального округа.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4.8. Срок действия решения о согласовании эскиза места размещения информационной конструкции - 1 год.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4.9. Для прохождения процедуры продления срока действия решения о согласовании необходимо представить в Управление решение о согласовании эскиза места размещения информационной конструкции, согласованный с Управление</w:t>
      </w:r>
      <w:r w:rsidR="005F5ED4" w:rsidRPr="003E629C">
        <w:rPr>
          <w:rFonts w:eastAsia="Calibri"/>
        </w:rPr>
        <w:t>м</w:t>
      </w:r>
      <w:r w:rsidRPr="003E629C">
        <w:rPr>
          <w:rFonts w:eastAsia="Calibri"/>
        </w:rPr>
        <w:t xml:space="preserve"> эскиз места размещения информационной конструкции, фото информационной конструкции на момент продления в дневное и ночное время суток. В течение 5 рабочих дней с момента представления заявителем указанных документов Управление согласовывает продление эскиза места размещения информационной конструкции путем внесения соответствующей записи в решение о согласовании эскиза места размещения информационной конструкции. Заявителю может быть отказано в согласовании по основаниям, предусмотренным пунктом 4.5 настоящего Порядка.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 xml:space="preserve">к Порядку согласования внешнего вида фасадов зданий, 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сооружений, нестационарных торговых объектов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на территории Ленинск-Кузнецкого муниципального округа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Управление архитектуры, контроля строительства и жилья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от _______________________________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__________________________________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__________________________________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__________________________________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__________________________________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(наименование организации,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юридический адрес, реквизиты (ИНН,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ОГРН) - для юридических лиц;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Ф.И.О., данные документа,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удостоверяющего личность, место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жительства - для физических лиц,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телефон, факс, адрес электронной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почты, указываются по желанию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заявителя)</w:t>
      </w:r>
    </w:p>
    <w:p w:rsidR="00FD5BB9" w:rsidRPr="003E629C" w:rsidRDefault="00FD5BB9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D5BB9" w:rsidRPr="003E629C" w:rsidRDefault="00FD5BB9" w:rsidP="003E629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3E629C">
        <w:rPr>
          <w:rFonts w:cs="Arial"/>
          <w:b/>
          <w:bCs/>
          <w:kern w:val="32"/>
          <w:sz w:val="32"/>
          <w:szCs w:val="32"/>
        </w:rPr>
        <w:t>Заявление</w:t>
      </w:r>
      <w:r w:rsidR="003E629C" w:rsidRPr="003E629C">
        <w:rPr>
          <w:rFonts w:cs="Arial"/>
          <w:b/>
          <w:bCs/>
          <w:kern w:val="32"/>
          <w:sz w:val="32"/>
          <w:szCs w:val="32"/>
        </w:rPr>
        <w:t xml:space="preserve"> </w:t>
      </w:r>
      <w:r w:rsidRPr="003E629C">
        <w:rPr>
          <w:rFonts w:cs="Arial"/>
          <w:b/>
          <w:bCs/>
          <w:kern w:val="32"/>
          <w:sz w:val="32"/>
          <w:szCs w:val="32"/>
        </w:rPr>
        <w:t>о согласовании внешнего вида фасада здания (помещения), сооружения,</w:t>
      </w:r>
      <w:r w:rsidR="003E629C" w:rsidRPr="003E629C">
        <w:rPr>
          <w:rFonts w:cs="Arial"/>
          <w:b/>
          <w:bCs/>
          <w:kern w:val="32"/>
          <w:sz w:val="32"/>
          <w:szCs w:val="32"/>
        </w:rPr>
        <w:t xml:space="preserve"> </w:t>
      </w:r>
      <w:r w:rsidRPr="003E629C">
        <w:rPr>
          <w:rFonts w:cs="Arial"/>
          <w:b/>
          <w:bCs/>
          <w:kern w:val="32"/>
          <w:sz w:val="32"/>
          <w:szCs w:val="32"/>
        </w:rPr>
        <w:t>нестационарного торгового объекта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В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соответствии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с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разделом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4.11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решения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Совета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народных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 xml:space="preserve">депутатов 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Кемеровского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муниципального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округа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от 27.01.2022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№ 339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«Об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утверждении Правил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благоустройства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Ленинск-Кузнецкого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муниципального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округа»,</w:t>
      </w:r>
      <w:r w:rsidR="003E629C">
        <w:rPr>
          <w:rFonts w:eastAsia="Calibri"/>
        </w:rPr>
        <w:t xml:space="preserve"> </w:t>
      </w:r>
      <w:r w:rsidRPr="003E629C">
        <w:rPr>
          <w:rFonts w:eastAsia="Calibri"/>
        </w:rPr>
        <w:t>прошу согласовать внешний вида фасада______________________________________________________________________________________________________________________________________, (здание (помещение), сооружение, нестационарный торговый объект) расположенного по адресу: Кемеровская область, Ленинск-Кузнецкий</w:t>
      </w:r>
      <w:r w:rsidR="005F5ED4" w:rsidRPr="003E629C">
        <w:rPr>
          <w:rFonts w:eastAsia="Calibri"/>
        </w:rPr>
        <w:t xml:space="preserve"> </w:t>
      </w:r>
      <w:r w:rsidRPr="003E629C">
        <w:rPr>
          <w:rFonts w:eastAsia="Calibri"/>
        </w:rPr>
        <w:t>округ,______________________________________________________________</w:t>
      </w:r>
      <w:r w:rsidR="005F5ED4" w:rsidRPr="003E629C">
        <w:rPr>
          <w:rFonts w:eastAsia="Calibri"/>
        </w:rPr>
        <w:t>_______</w:t>
      </w:r>
      <w:r w:rsidRPr="003E629C">
        <w:rPr>
          <w:rFonts w:eastAsia="Calibri"/>
        </w:rPr>
        <w:t>_.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К заявлению прилагаются: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1. _______________________________________________________________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2. ________________________________________________________________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3._________________________________________________________________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4. ________________________________________________________________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5._________________________________________________________________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Дата ______________ _____________________ ___________________________</w:t>
      </w:r>
    </w:p>
    <w:p w:rsidR="00FD5BB9" w:rsidRPr="003E629C" w:rsidRDefault="003E629C" w:rsidP="003E629C">
      <w:pPr>
        <w:rPr>
          <w:rFonts w:eastAsia="Calibri"/>
        </w:rPr>
      </w:pPr>
      <w:r>
        <w:rPr>
          <w:rFonts w:eastAsia="Calibri"/>
        </w:rPr>
        <w:t xml:space="preserve"> </w:t>
      </w:r>
      <w:r w:rsidR="00FD5BB9" w:rsidRPr="003E629C">
        <w:rPr>
          <w:rFonts w:eastAsia="Calibri"/>
        </w:rPr>
        <w:t>(подпись заявителя)</w:t>
      </w:r>
      <w:r>
        <w:rPr>
          <w:rFonts w:eastAsia="Calibri"/>
        </w:rPr>
        <w:t xml:space="preserve"> </w:t>
      </w:r>
      <w:r w:rsidR="00FD5BB9" w:rsidRPr="003E629C">
        <w:rPr>
          <w:rFonts w:eastAsia="Calibri"/>
        </w:rPr>
        <w:t>(расшифровка подписи)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Дата регистрации заявления «___»__________ 20__ г.</w:t>
      </w:r>
    </w:p>
    <w:p w:rsidR="00FD5BB9" w:rsidRPr="003E629C" w:rsidRDefault="00FD5BB9" w:rsidP="003E629C">
      <w:pPr>
        <w:rPr>
          <w:rFonts w:eastAsia="Calibri"/>
        </w:rPr>
      </w:pP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___________________________________ Ф.И.О. подпись должностного лица,</w:t>
      </w:r>
    </w:p>
    <w:p w:rsidR="00FD5BB9" w:rsidRPr="003E629C" w:rsidRDefault="00FD5BB9" w:rsidP="003E629C">
      <w:pPr>
        <w:rPr>
          <w:rFonts w:eastAsia="Calibri"/>
        </w:rPr>
      </w:pPr>
      <w:r w:rsidRPr="003E629C">
        <w:rPr>
          <w:rFonts w:eastAsia="Calibri"/>
        </w:rPr>
        <w:t>принявшего заявление</w:t>
      </w:r>
    </w:p>
    <w:p w:rsidR="002C2AA7" w:rsidRPr="003E629C" w:rsidRDefault="002C2AA7" w:rsidP="003E629C">
      <w:pPr>
        <w:sectPr w:rsidR="002C2AA7" w:rsidRPr="003E629C" w:rsidSect="003E629C">
          <w:pgSz w:w="11907" w:h="16840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:rsidR="002C2AA7" w:rsidRPr="003E629C" w:rsidRDefault="002C2AA7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lastRenderedPageBreak/>
        <w:t>ПРИЛОЖЕНИЕ 2</w:t>
      </w:r>
    </w:p>
    <w:p w:rsidR="002C2AA7" w:rsidRPr="003E629C" w:rsidRDefault="002C2AA7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к Порядку согласования внешнего вида фасадов зданий, сооружений, нестационарных торговых объектов</w:t>
      </w:r>
    </w:p>
    <w:p w:rsidR="002C2AA7" w:rsidRPr="003E629C" w:rsidRDefault="00F556F5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552450</wp:posOffset>
            </wp:positionH>
            <wp:positionV relativeFrom="paragraph">
              <wp:posOffset>401955</wp:posOffset>
            </wp:positionV>
            <wp:extent cx="7002780" cy="5257800"/>
            <wp:effectExtent l="0" t="0" r="7620" b="0"/>
            <wp:wrapTopAndBottom/>
            <wp:docPr id="5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780" cy="525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AA7" w:rsidRPr="003E629C">
        <w:rPr>
          <w:rFonts w:cs="Arial"/>
          <w:b/>
          <w:bCs/>
          <w:kern w:val="28"/>
          <w:sz w:val="32"/>
          <w:szCs w:val="32"/>
        </w:rPr>
        <w:t>на территории Ленинск-Кузнецкого муниципального округа</w:t>
      </w:r>
    </w:p>
    <w:p w:rsidR="002C2AA7" w:rsidRPr="003E629C" w:rsidRDefault="002C2AA7" w:rsidP="003E629C"/>
    <w:p w:rsidR="004449CB" w:rsidRPr="003E629C" w:rsidRDefault="002C2AA7" w:rsidP="003E629C">
      <w:r w:rsidRPr="003E629C">
        <w:t>Формы (образцы) архитектурных решений</w:t>
      </w:r>
    </w:p>
    <w:p w:rsidR="002C2AA7" w:rsidRPr="003E629C" w:rsidRDefault="00F556F5" w:rsidP="003E629C">
      <w:r>
        <w:rPr>
          <w:noProof/>
        </w:rPr>
        <w:drawing>
          <wp:inline distT="0" distB="0" distL="0" distR="0">
            <wp:extent cx="8267700" cy="5486400"/>
            <wp:effectExtent l="0" t="0" r="0" b="0"/>
            <wp:docPr id="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/>
    <w:p w:rsidR="004449CB" w:rsidRPr="003E629C" w:rsidRDefault="004449CB" w:rsidP="003E629C"/>
    <w:p w:rsidR="002C2AA7" w:rsidRPr="003E629C" w:rsidRDefault="00F556F5" w:rsidP="003E629C">
      <w:r>
        <w:rPr>
          <w:noProof/>
        </w:rPr>
        <w:drawing>
          <wp:inline distT="0" distB="0" distL="0" distR="0">
            <wp:extent cx="7391400" cy="548640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Default="002C2AA7" w:rsidP="003E629C"/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772400" cy="5486400"/>
            <wp:effectExtent l="0" t="0" r="0" b="0"/>
            <wp:docPr id="4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848600" cy="5486400"/>
            <wp:effectExtent l="0" t="0" r="0" b="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2C2AA7" w:rsidP="003E629C"/>
    <w:p w:rsidR="002C2AA7" w:rsidRPr="003E629C" w:rsidRDefault="00F556F5" w:rsidP="003E629C">
      <w:r>
        <w:rPr>
          <w:noProof/>
        </w:rPr>
        <w:drawing>
          <wp:inline distT="0" distB="0" distL="0" distR="0">
            <wp:extent cx="7772400" cy="5486400"/>
            <wp:effectExtent l="0" t="0" r="0" b="0"/>
            <wp:docPr id="6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7400925" cy="5486400"/>
            <wp:effectExtent l="0" t="0" r="9525" b="0"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/>
    <w:p w:rsidR="002C2AA7" w:rsidRPr="003E629C" w:rsidRDefault="00F556F5" w:rsidP="003E629C">
      <w:r>
        <w:rPr>
          <w:noProof/>
        </w:rPr>
        <w:drawing>
          <wp:inline distT="0" distB="0" distL="0" distR="0">
            <wp:extent cx="7467600" cy="5486400"/>
            <wp:effectExtent l="0" t="0" r="0" b="0"/>
            <wp:docPr id="8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696200" cy="5486400"/>
            <wp:effectExtent l="0" t="0" r="0" b="0"/>
            <wp:docPr id="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29C" w:rsidRPr="003E629C" w:rsidRDefault="003E629C" w:rsidP="003E629C">
      <w:pPr>
        <w:ind w:firstLine="0"/>
        <w:sectPr w:rsidR="003E629C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391400" cy="5486400"/>
            <wp:effectExtent l="0" t="0" r="0" b="0"/>
            <wp:docPr id="10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553325" cy="5486400"/>
            <wp:effectExtent l="0" t="0" r="9525" b="0"/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29C" w:rsidRPr="003E629C" w:rsidRDefault="003E629C" w:rsidP="003E629C">
      <w:pPr>
        <w:ind w:firstLine="0"/>
        <w:sectPr w:rsidR="003E629C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391400" cy="5486400"/>
            <wp:effectExtent l="0" t="0" r="0" b="0"/>
            <wp:docPr id="12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29C" w:rsidRPr="003E629C" w:rsidRDefault="003E629C" w:rsidP="003E629C">
      <w:pPr>
        <w:ind w:firstLine="0"/>
        <w:sectPr w:rsidR="003E629C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077200" cy="5486400"/>
            <wp:effectExtent l="0" t="0" r="0" b="0"/>
            <wp:docPr id="1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620000" cy="5486400"/>
            <wp:effectExtent l="0" t="0" r="0" b="0"/>
            <wp:docPr id="14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5715000" cy="6086475"/>
            <wp:effectExtent l="0" t="0" r="0" b="9525"/>
            <wp:docPr id="15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8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CB" w:rsidRPr="003E629C" w:rsidRDefault="004449CB" w:rsidP="003E629C">
      <w:pPr>
        <w:sectPr w:rsidR="004449CB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5715000" cy="6115050"/>
            <wp:effectExtent l="0" t="0" r="0" b="0"/>
            <wp:docPr id="16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924800" cy="5962650"/>
            <wp:effectExtent l="0" t="0" r="0" b="0"/>
            <wp:docPr id="1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CB" w:rsidRPr="003E629C" w:rsidRDefault="004449CB" w:rsidP="003E629C">
      <w:pPr>
        <w:ind w:firstLine="0"/>
        <w:sectPr w:rsidR="004449CB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391400" cy="6038850"/>
            <wp:effectExtent l="0" t="0" r="0" b="0"/>
            <wp:docPr id="18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772400" cy="6038850"/>
            <wp:effectExtent l="0" t="0" r="0" b="0"/>
            <wp:docPr id="1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077200" cy="6076950"/>
            <wp:effectExtent l="0" t="0" r="0" b="0"/>
            <wp:docPr id="20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077200" cy="6038850"/>
            <wp:effectExtent l="0" t="0" r="0" b="0"/>
            <wp:docPr id="2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772400" cy="6038850"/>
            <wp:effectExtent l="0" t="0" r="0" b="0"/>
            <wp:docPr id="22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CB" w:rsidRPr="003E629C" w:rsidRDefault="004449CB" w:rsidP="003E629C">
      <w:pPr>
        <w:ind w:firstLine="0"/>
        <w:sectPr w:rsidR="004449CB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772400" cy="6038850"/>
            <wp:effectExtent l="0" t="0" r="0" b="0"/>
            <wp:docPr id="2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29C" w:rsidRPr="003E629C" w:rsidRDefault="003E629C" w:rsidP="003E629C">
      <w:pPr>
        <w:ind w:firstLine="0"/>
        <w:sectPr w:rsidR="003E629C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001000" cy="6038850"/>
            <wp:effectExtent l="0" t="0" r="0" b="0"/>
            <wp:docPr id="24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477125" cy="6076950"/>
            <wp:effectExtent l="0" t="0" r="9525" b="0"/>
            <wp:docPr id="25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391400" cy="6038850"/>
            <wp:effectExtent l="0" t="0" r="0" b="0"/>
            <wp:docPr id="26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772400" cy="6038850"/>
            <wp:effectExtent l="0" t="0" r="0" b="0"/>
            <wp:docPr id="27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848600" cy="6038850"/>
            <wp:effectExtent l="0" t="0" r="0" b="0"/>
            <wp:docPr id="28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696200" cy="6038850"/>
            <wp:effectExtent l="0" t="0" r="0" b="0"/>
            <wp:docPr id="2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848600" cy="6038850"/>
            <wp:effectExtent l="0" t="0" r="0" b="0"/>
            <wp:docPr id="30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CB" w:rsidRPr="003E629C" w:rsidRDefault="004449CB" w:rsidP="003E629C">
      <w:pPr>
        <w:ind w:firstLine="0"/>
        <w:sectPr w:rsidR="004449CB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772400" cy="6200775"/>
            <wp:effectExtent l="0" t="0" r="0" b="9525"/>
            <wp:docPr id="3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162800" cy="6038850"/>
            <wp:effectExtent l="0" t="0" r="0" b="0"/>
            <wp:docPr id="32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086600" cy="6038850"/>
            <wp:effectExtent l="0" t="0" r="0" b="0"/>
            <wp:docPr id="3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CB" w:rsidRPr="003E629C" w:rsidRDefault="004449CB" w:rsidP="003E629C">
      <w:pPr>
        <w:ind w:firstLine="0"/>
        <w:sectPr w:rsidR="004449CB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315200" cy="6038850"/>
            <wp:effectExtent l="0" t="0" r="0" b="0"/>
            <wp:docPr id="34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7467600" cy="6038850"/>
            <wp:effectExtent l="0" t="0" r="0" b="0"/>
            <wp:docPr id="35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077200" cy="6076950"/>
            <wp:effectExtent l="0" t="0" r="0" b="0"/>
            <wp:docPr id="36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e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CB" w:rsidRPr="003E629C" w:rsidRDefault="004449CB" w:rsidP="003E629C">
      <w:pPr>
        <w:ind w:firstLine="0"/>
        <w:sectPr w:rsidR="004449CB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534400" cy="6076950"/>
            <wp:effectExtent l="0" t="0" r="0" b="0"/>
            <wp:docPr id="37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e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ind w:firstLine="0"/>
        <w:sectPr w:rsidR="002C2AA7" w:rsidRPr="003E629C" w:rsidSect="003E629C">
          <w:pgSz w:w="16840" w:h="11910" w:orient="landscape"/>
          <w:pgMar w:top="1134" w:right="851" w:bottom="1134" w:left="1418" w:header="720" w:footer="720" w:gutter="0"/>
          <w:cols w:space="720"/>
        </w:sectPr>
      </w:pPr>
    </w:p>
    <w:p w:rsidR="004449CB" w:rsidRPr="003E629C" w:rsidRDefault="00F556F5" w:rsidP="003E629C">
      <w:pPr>
        <w:sectPr w:rsidR="004449CB" w:rsidRPr="003E629C" w:rsidSect="003E629C">
          <w:headerReference w:type="even" r:id="rId50"/>
          <w:headerReference w:type="default" r:id="rId51"/>
          <w:pgSz w:w="16840" w:h="11907" w:orient="landscape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noProof/>
        </w:rPr>
        <w:lastRenderedPageBreak/>
        <w:drawing>
          <wp:inline distT="0" distB="0" distL="0" distR="0">
            <wp:extent cx="8077200" cy="6038850"/>
            <wp:effectExtent l="0" t="0" r="0" b="0"/>
            <wp:docPr id="38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e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F556F5" w:rsidP="003E629C">
      <w:r>
        <w:rPr>
          <w:noProof/>
        </w:rPr>
        <w:lastRenderedPageBreak/>
        <w:drawing>
          <wp:inline distT="0" distB="0" distL="0" distR="0">
            <wp:extent cx="8001000" cy="5934075"/>
            <wp:effectExtent l="0" t="0" r="0" b="9525"/>
            <wp:docPr id="3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e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AA7" w:rsidRPr="003E629C" w:rsidRDefault="002C2AA7" w:rsidP="003E629C">
      <w:pPr>
        <w:sectPr w:rsidR="002C2AA7" w:rsidRPr="003E629C" w:rsidSect="003E629C">
          <w:pgSz w:w="16840" w:h="11907" w:orient="landscape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:rsidR="007F72FC" w:rsidRPr="003E629C" w:rsidRDefault="007F72FC" w:rsidP="003E629C"/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ПРИЛОЖЕНИЕ 3</w:t>
      </w:r>
    </w:p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 xml:space="preserve">к Порядку согласования внешнего вида фасадов зданий, </w:t>
      </w:r>
    </w:p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сооружений, нестационарных торговых объектов</w:t>
      </w:r>
    </w:p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на территории Ленинск-Кузнецкого муниципального округа</w:t>
      </w:r>
    </w:p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Управление архитектуры, контроля строительства и жилья</w:t>
      </w:r>
    </w:p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p w:rsidR="00A41D41" w:rsidRPr="003E629C" w:rsidRDefault="00A41D41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Управление архитектуры, контроля строительства и жилья</w: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Кому</w: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(фамилия, имя, отчество - для граждан,</w:t>
      </w:r>
    </w:p>
    <w:p w:rsidR="007F72FC" w:rsidRPr="003E629C" w:rsidRDefault="00F556F5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3885565</wp:posOffset>
                </wp:positionH>
                <wp:positionV relativeFrom="paragraph">
                  <wp:posOffset>186055</wp:posOffset>
                </wp:positionV>
                <wp:extent cx="3135630" cy="1270"/>
                <wp:effectExtent l="0" t="0" r="0" b="0"/>
                <wp:wrapTopAndBottom/>
                <wp:docPr id="53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1270"/>
                        </a:xfrm>
                        <a:custGeom>
                          <a:avLst/>
                          <a:gdLst>
                            <a:gd name="T0" fmla="*/ 0 w 4938"/>
                            <a:gd name="T1" fmla="*/ 0 h 1270"/>
                            <a:gd name="T2" fmla="*/ 657860 w 4938"/>
                            <a:gd name="T3" fmla="*/ 0 h 1270"/>
                            <a:gd name="T4" fmla="*/ 659130 w 4938"/>
                            <a:gd name="T5" fmla="*/ 0 h 1270"/>
                            <a:gd name="T6" fmla="*/ 1153160 w 4938"/>
                            <a:gd name="T7" fmla="*/ 0 h 1270"/>
                            <a:gd name="T8" fmla="*/ 1154430 w 4938"/>
                            <a:gd name="T9" fmla="*/ 0 h 1270"/>
                            <a:gd name="T10" fmla="*/ 1483995 w 4938"/>
                            <a:gd name="T11" fmla="*/ 0 h 1270"/>
                            <a:gd name="T12" fmla="*/ 1485265 w 4938"/>
                            <a:gd name="T13" fmla="*/ 0 h 1270"/>
                            <a:gd name="T14" fmla="*/ 2143125 w 4938"/>
                            <a:gd name="T15" fmla="*/ 0 h 1270"/>
                            <a:gd name="T16" fmla="*/ 2144395 w 4938"/>
                            <a:gd name="T17" fmla="*/ 0 h 1270"/>
                            <a:gd name="T18" fmla="*/ 2638425 w 4938"/>
                            <a:gd name="T19" fmla="*/ 0 h 1270"/>
                            <a:gd name="T20" fmla="*/ 2639695 w 4938"/>
                            <a:gd name="T21" fmla="*/ 0 h 1270"/>
                            <a:gd name="T22" fmla="*/ 2969260 w 4938"/>
                            <a:gd name="T23" fmla="*/ 0 h 1270"/>
                            <a:gd name="T24" fmla="*/ 2970530 w 4938"/>
                            <a:gd name="T25" fmla="*/ 0 h 1270"/>
                            <a:gd name="T26" fmla="*/ 3134995 w 4938"/>
                            <a:gd name="T27" fmla="*/ 0 h 127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4938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493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305.95pt;margin-top:14.65pt;width:246.9pt;height:.1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" path="m,l1036,t2,l1816,t2,l2337,t2,l3375,t2,l4155,t2,l4676,t2,l4937,e" filled="f" strokeweight=".18289mm">
                <v:path arrowok="t" o:connecttype="custom" o:connectlocs="0,0;417741100,0;418547550,0;732256600,0;733063050,0;942336825,0;943143275,0;1360884375,0;1361690825,0;1675399875,0;1676206325,0;1885480100,0;1886286550,0;1990721825,0" o:connectangles="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полное наименование организации -</w:t>
      </w:r>
    </w:p>
    <w:p w:rsidR="007F72FC" w:rsidRPr="003E629C" w:rsidRDefault="00F556F5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3885565</wp:posOffset>
                </wp:positionH>
                <wp:positionV relativeFrom="paragraph">
                  <wp:posOffset>186055</wp:posOffset>
                </wp:positionV>
                <wp:extent cx="3135630" cy="1270"/>
                <wp:effectExtent l="0" t="0" r="0" b="0"/>
                <wp:wrapTopAndBottom/>
                <wp:docPr id="52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1270"/>
                        </a:xfrm>
                        <a:custGeom>
                          <a:avLst/>
                          <a:gdLst>
                            <a:gd name="T0" fmla="*/ 0 w 4938"/>
                            <a:gd name="T1" fmla="*/ 0 h 1270"/>
                            <a:gd name="T2" fmla="*/ 657860 w 4938"/>
                            <a:gd name="T3" fmla="*/ 0 h 1270"/>
                            <a:gd name="T4" fmla="*/ 659130 w 4938"/>
                            <a:gd name="T5" fmla="*/ 0 h 1270"/>
                            <a:gd name="T6" fmla="*/ 1153160 w 4938"/>
                            <a:gd name="T7" fmla="*/ 0 h 1270"/>
                            <a:gd name="T8" fmla="*/ 1154430 w 4938"/>
                            <a:gd name="T9" fmla="*/ 0 h 1270"/>
                            <a:gd name="T10" fmla="*/ 1483995 w 4938"/>
                            <a:gd name="T11" fmla="*/ 0 h 1270"/>
                            <a:gd name="T12" fmla="*/ 1485265 w 4938"/>
                            <a:gd name="T13" fmla="*/ 0 h 1270"/>
                            <a:gd name="T14" fmla="*/ 2143125 w 4938"/>
                            <a:gd name="T15" fmla="*/ 0 h 1270"/>
                            <a:gd name="T16" fmla="*/ 2144395 w 4938"/>
                            <a:gd name="T17" fmla="*/ 0 h 1270"/>
                            <a:gd name="T18" fmla="*/ 2638425 w 4938"/>
                            <a:gd name="T19" fmla="*/ 0 h 1270"/>
                            <a:gd name="T20" fmla="*/ 2639695 w 4938"/>
                            <a:gd name="T21" fmla="*/ 0 h 1270"/>
                            <a:gd name="T22" fmla="*/ 2969260 w 4938"/>
                            <a:gd name="T23" fmla="*/ 0 h 1270"/>
                            <a:gd name="T24" fmla="*/ 2970530 w 4938"/>
                            <a:gd name="T25" fmla="*/ 0 h 1270"/>
                            <a:gd name="T26" fmla="*/ 3134995 w 4938"/>
                            <a:gd name="T27" fmla="*/ 0 h 127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4938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493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305.95pt;margin-top:14.65pt;width:246.9pt;height:.1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" path="m,l1036,t2,l1816,t2,l2337,t2,l3375,t2,l4155,t2,l4676,t2,l4937,e" filled="f" strokeweight=".18289mm">
                <v:path arrowok="t" o:connecttype="custom" o:connectlocs="0,0;417741100,0;418547550,0;732256600,0;733063050,0;942336825,0;943143275,0;1360884375,0;1361690825,0;1675399875,0;1676206325,0;1885480100,0;1886286550,0;1990721825,0" o:connectangles="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для юридических лиц,</w:t>
      </w:r>
    </w:p>
    <w:p w:rsidR="007F72FC" w:rsidRPr="003E629C" w:rsidRDefault="00F556F5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3885565</wp:posOffset>
                </wp:positionH>
                <wp:positionV relativeFrom="paragraph">
                  <wp:posOffset>186055</wp:posOffset>
                </wp:positionV>
                <wp:extent cx="3136900" cy="1270"/>
                <wp:effectExtent l="0" t="0" r="0" b="0"/>
                <wp:wrapTopAndBottom/>
                <wp:docPr id="51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0" cy="1270"/>
                        </a:xfrm>
                        <a:custGeom>
                          <a:avLst/>
                          <a:gdLst>
                            <a:gd name="T0" fmla="*/ 0 w 4940"/>
                            <a:gd name="T1" fmla="*/ 0 h 1270"/>
                            <a:gd name="T2" fmla="*/ 657860 w 4940"/>
                            <a:gd name="T3" fmla="*/ 0 h 1270"/>
                            <a:gd name="T4" fmla="*/ 659130 w 4940"/>
                            <a:gd name="T5" fmla="*/ 0 h 1270"/>
                            <a:gd name="T6" fmla="*/ 1153160 w 4940"/>
                            <a:gd name="T7" fmla="*/ 0 h 1270"/>
                            <a:gd name="T8" fmla="*/ 1154430 w 4940"/>
                            <a:gd name="T9" fmla="*/ 0 h 1270"/>
                            <a:gd name="T10" fmla="*/ 1483995 w 4940"/>
                            <a:gd name="T11" fmla="*/ 0 h 1270"/>
                            <a:gd name="T12" fmla="*/ 1485265 w 4940"/>
                            <a:gd name="T13" fmla="*/ 0 h 1270"/>
                            <a:gd name="T14" fmla="*/ 2143125 w 4940"/>
                            <a:gd name="T15" fmla="*/ 0 h 1270"/>
                            <a:gd name="T16" fmla="*/ 2144395 w 4940"/>
                            <a:gd name="T17" fmla="*/ 0 h 1270"/>
                            <a:gd name="T18" fmla="*/ 2309495 w 4940"/>
                            <a:gd name="T19" fmla="*/ 0 h 1270"/>
                            <a:gd name="T20" fmla="*/ 2310765 w 4940"/>
                            <a:gd name="T21" fmla="*/ 0 h 1270"/>
                            <a:gd name="T22" fmla="*/ 2639695 w 4940"/>
                            <a:gd name="T23" fmla="*/ 0 h 1270"/>
                            <a:gd name="T24" fmla="*/ 2640965 w 4940"/>
                            <a:gd name="T25" fmla="*/ 0 h 1270"/>
                            <a:gd name="T26" fmla="*/ 2970530 w 4940"/>
                            <a:gd name="T27" fmla="*/ 0 h 1270"/>
                            <a:gd name="T28" fmla="*/ 2971800 w 4940"/>
                            <a:gd name="T29" fmla="*/ 0 h 1270"/>
                            <a:gd name="T30" fmla="*/ 3136265 w 4940"/>
                            <a:gd name="T31" fmla="*/ 0 h 1270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4940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3637" y="0"/>
                              </a:lnTo>
                              <a:moveTo>
                                <a:pt x="3639" y="0"/>
                              </a:moveTo>
                              <a:lnTo>
                                <a:pt x="4157" y="0"/>
                              </a:lnTo>
                              <a:moveTo>
                                <a:pt x="4159" y="0"/>
                              </a:moveTo>
                              <a:lnTo>
                                <a:pt x="4678" y="0"/>
                              </a:lnTo>
                              <a:moveTo>
                                <a:pt x="4680" y="0"/>
                              </a:moveTo>
                              <a:lnTo>
                                <a:pt x="4939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" o:spid="_x0000_s1026" style="position:absolute;margin-left:305.95pt;margin-top:14.65pt;width:247pt;height:.1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" path="m,l1036,t2,l1816,t2,l2337,t2,l3375,t2,l3637,t2,l4157,t2,l4678,t2,l4939,e" filled="f" strokeweight=".18289mm">
                <v:path arrowok="t" o:connecttype="custom" o:connectlocs="0,0;417741100,0;418547550,0;732256600,0;733063050,0;942336825,0;943143275,0;1360884375,0;1361690825,0;1466529325,0;1467335775,0;1676206325,0;1677012775,0;1886286550,0;1887093000,0;1991528275,0" o:connectangles="0,0,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28"/>
          <w:sz w:val="32"/>
          <w:szCs w:val="32"/>
        </w:rPr>
        <w:t>его почтовый индекс и адрес)</w:t>
      </w:r>
    </w:p>
    <w:p w:rsidR="007F72FC" w:rsidRPr="003E629C" w:rsidRDefault="007F72FC" w:rsidP="003E629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F72FC" w:rsidRPr="003E629C" w:rsidRDefault="007F72FC" w:rsidP="003E629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3E629C">
        <w:rPr>
          <w:rFonts w:cs="Arial"/>
          <w:b/>
          <w:bCs/>
          <w:kern w:val="32"/>
          <w:sz w:val="32"/>
          <w:szCs w:val="32"/>
        </w:rPr>
        <w:t>Решение</w:t>
      </w:r>
    </w:p>
    <w:p w:rsidR="007F72FC" w:rsidRPr="003E629C" w:rsidRDefault="007F72FC" w:rsidP="003E629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E629C">
        <w:rPr>
          <w:rFonts w:cs="Arial"/>
          <w:b/>
          <w:bCs/>
          <w:kern w:val="32"/>
          <w:sz w:val="32"/>
          <w:szCs w:val="32"/>
        </w:rPr>
        <w:t>о согласовании архитектурного решения</w:t>
      </w:r>
    </w:p>
    <w:p w:rsidR="007F72FC" w:rsidRPr="003E629C" w:rsidRDefault="007F72FC" w:rsidP="003E629C"/>
    <w:p w:rsidR="007F72FC" w:rsidRPr="003E629C" w:rsidRDefault="007F72FC" w:rsidP="003E629C">
      <w:r w:rsidRPr="003E629C">
        <w:t>Управление</w:t>
      </w:r>
      <w:r w:rsidR="00A41D41" w:rsidRPr="003E629C">
        <w:t xml:space="preserve"> </w:t>
      </w:r>
      <w:r w:rsidRPr="003E629C">
        <w:t>архитектуры, контроля строительства и жилья</w:t>
      </w:r>
      <w:r w:rsidR="00A41D41" w:rsidRPr="003E629C">
        <w:t xml:space="preserve"> </w:t>
      </w:r>
      <w:r w:rsidRPr="003E629C">
        <w:t>администрации</w:t>
      </w:r>
      <w:r w:rsidR="00A41D41" w:rsidRPr="003E629C">
        <w:t xml:space="preserve"> </w:t>
      </w:r>
      <w:r w:rsidRPr="003E629C">
        <w:t>Ленинск-Кузнецкого муниципального</w:t>
      </w:r>
      <w:r w:rsidR="00464DB9" w:rsidRPr="003E629C">
        <w:t xml:space="preserve"> </w:t>
      </w:r>
      <w:r w:rsidRPr="003E629C">
        <w:t>округа</w:t>
      </w:r>
      <w:r w:rsidR="00464DB9" w:rsidRPr="003E629C">
        <w:t xml:space="preserve"> </w:t>
      </w:r>
      <w:r w:rsidRPr="003E629C">
        <w:t>согласовывает внешний</w:t>
      </w:r>
      <w:r w:rsidR="000145FA" w:rsidRPr="003E629C">
        <w:t xml:space="preserve"> </w:t>
      </w:r>
      <w:r w:rsidRPr="003E629C">
        <w:t>вид</w:t>
      </w:r>
      <w:r w:rsidR="000145FA" w:rsidRPr="003E629C">
        <w:t xml:space="preserve"> </w:t>
      </w:r>
      <w:r w:rsidRPr="003E629C">
        <w:t>фасада</w:t>
      </w:r>
    </w:p>
    <w:p w:rsidR="000145FA" w:rsidRPr="003E629C" w:rsidRDefault="000145FA" w:rsidP="003E629C">
      <w:r w:rsidRPr="003E629C">
        <w:t>___________________________________________________________________</w:t>
      </w:r>
      <w:r w:rsidR="005F1F02" w:rsidRPr="003E629C">
        <w:t>_____</w:t>
      </w:r>
    </w:p>
    <w:p w:rsidR="007F72FC" w:rsidRPr="003E629C" w:rsidRDefault="000145FA" w:rsidP="003E629C">
      <w:r w:rsidRPr="003E629C">
        <w:t>__</w:t>
      </w:r>
      <w:r w:rsidR="005F1F02" w:rsidRPr="003E629C">
        <w:t>_____</w:t>
      </w:r>
      <w:r w:rsidR="007F72FC" w:rsidRPr="003E629C">
        <w:t>,</w:t>
      </w:r>
    </w:p>
    <w:p w:rsidR="00822AAC" w:rsidRPr="003E629C" w:rsidRDefault="007F72FC" w:rsidP="003E629C">
      <w:r w:rsidRPr="003E629C">
        <w:t xml:space="preserve">здание (помещение), сооружение, нестационарный торговый объект </w:t>
      </w:r>
    </w:p>
    <w:p w:rsidR="007F72FC" w:rsidRPr="003E629C" w:rsidRDefault="00822AAC" w:rsidP="003E629C">
      <w:r w:rsidRPr="003E629C">
        <w:t xml:space="preserve">расположенного </w:t>
      </w:r>
      <w:r w:rsidR="007F72FC" w:rsidRPr="003E629C">
        <w:t>по</w:t>
      </w:r>
      <w:r w:rsidR="005F1F02" w:rsidRPr="003E629C">
        <w:t xml:space="preserve"> </w:t>
      </w:r>
      <w:r w:rsidR="007F72FC" w:rsidRPr="003E629C">
        <w:t>адресу:</w:t>
      </w:r>
      <w:r w:rsidR="003E629C">
        <w:t xml:space="preserve"> </w:t>
      </w:r>
      <w:r w:rsidR="007F72FC" w:rsidRPr="003E629C">
        <w:t>Кемеровская</w:t>
      </w:r>
      <w:r w:rsidR="003E629C">
        <w:t xml:space="preserve"> </w:t>
      </w:r>
      <w:r w:rsidR="007F72FC" w:rsidRPr="003E629C">
        <w:t>область, Ленинск-Кузнецкий</w:t>
      </w:r>
      <w:r w:rsidR="005F1F02" w:rsidRPr="003E629C">
        <w:t xml:space="preserve"> муниципальный </w:t>
      </w:r>
      <w:r w:rsidR="007F72FC" w:rsidRPr="003E629C">
        <w:t>округ,</w:t>
      </w:r>
    </w:p>
    <w:p w:rsidR="007F72FC" w:rsidRPr="003E629C" w:rsidRDefault="00F556F5" w:rsidP="003E629C"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186690</wp:posOffset>
                </wp:positionV>
                <wp:extent cx="5858510" cy="1270"/>
                <wp:effectExtent l="0" t="0" r="0" b="0"/>
                <wp:wrapTopAndBottom/>
                <wp:docPr id="50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8510" cy="1270"/>
                        </a:xfrm>
                        <a:custGeom>
                          <a:avLst/>
                          <a:gdLst>
                            <a:gd name="T0" fmla="*/ 0 w 9226"/>
                            <a:gd name="T1" fmla="*/ 0 h 1270"/>
                            <a:gd name="T2" fmla="*/ 657860 w 9226"/>
                            <a:gd name="T3" fmla="*/ 0 h 1270"/>
                            <a:gd name="T4" fmla="*/ 659130 w 9226"/>
                            <a:gd name="T5" fmla="*/ 0 h 1270"/>
                            <a:gd name="T6" fmla="*/ 1153795 w 9226"/>
                            <a:gd name="T7" fmla="*/ 0 h 1270"/>
                            <a:gd name="T8" fmla="*/ 1155065 w 9226"/>
                            <a:gd name="T9" fmla="*/ 0 h 1270"/>
                            <a:gd name="T10" fmla="*/ 1484630 w 9226"/>
                            <a:gd name="T11" fmla="*/ 0 h 1270"/>
                            <a:gd name="T12" fmla="*/ 1485900 w 9226"/>
                            <a:gd name="T13" fmla="*/ 0 h 1270"/>
                            <a:gd name="T14" fmla="*/ 2143760 w 9226"/>
                            <a:gd name="T15" fmla="*/ 0 h 1270"/>
                            <a:gd name="T16" fmla="*/ 2145665 w 9226"/>
                            <a:gd name="T17" fmla="*/ 0 h 1270"/>
                            <a:gd name="T18" fmla="*/ 2639060 w 9226"/>
                            <a:gd name="T19" fmla="*/ 0 h 1270"/>
                            <a:gd name="T20" fmla="*/ 2640330 w 9226"/>
                            <a:gd name="T21" fmla="*/ 0 h 1270"/>
                            <a:gd name="T22" fmla="*/ 2969895 w 9226"/>
                            <a:gd name="T23" fmla="*/ 0 h 1270"/>
                            <a:gd name="T24" fmla="*/ 2971165 w 9226"/>
                            <a:gd name="T25" fmla="*/ 0 h 1270"/>
                            <a:gd name="T26" fmla="*/ 3629025 w 9226"/>
                            <a:gd name="T27" fmla="*/ 0 h 1270"/>
                            <a:gd name="T28" fmla="*/ 3630930 w 9226"/>
                            <a:gd name="T29" fmla="*/ 0 h 1270"/>
                            <a:gd name="T30" fmla="*/ 4124325 w 9226"/>
                            <a:gd name="T31" fmla="*/ 0 h 1270"/>
                            <a:gd name="T32" fmla="*/ 4125595 w 9226"/>
                            <a:gd name="T33" fmla="*/ 0 h 1270"/>
                            <a:gd name="T34" fmla="*/ 4455160 w 9226"/>
                            <a:gd name="T35" fmla="*/ 0 h 1270"/>
                            <a:gd name="T36" fmla="*/ 4456430 w 9226"/>
                            <a:gd name="T37" fmla="*/ 0 h 1270"/>
                            <a:gd name="T38" fmla="*/ 5114925 w 9226"/>
                            <a:gd name="T39" fmla="*/ 0 h 1270"/>
                            <a:gd name="T40" fmla="*/ 5116195 w 9226"/>
                            <a:gd name="T41" fmla="*/ 0 h 1270"/>
                            <a:gd name="T42" fmla="*/ 5609590 w 9226"/>
                            <a:gd name="T43" fmla="*/ 0 h 1270"/>
                            <a:gd name="T44" fmla="*/ 5610860 w 9226"/>
                            <a:gd name="T45" fmla="*/ 0 h 1270"/>
                            <a:gd name="T46" fmla="*/ 5857875 w 9226"/>
                            <a:gd name="T47" fmla="*/ 0 h 1270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9226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8" y="0"/>
                              </a:lnTo>
                              <a:moveTo>
                                <a:pt x="2340" y="0"/>
                              </a:moveTo>
                              <a:lnTo>
                                <a:pt x="3376" y="0"/>
                              </a:lnTo>
                              <a:moveTo>
                                <a:pt x="3379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7" y="0"/>
                              </a:lnTo>
                              <a:moveTo>
                                <a:pt x="4679" y="0"/>
                              </a:moveTo>
                              <a:lnTo>
                                <a:pt x="5715" y="0"/>
                              </a:lnTo>
                              <a:moveTo>
                                <a:pt x="5718" y="0"/>
                              </a:moveTo>
                              <a:lnTo>
                                <a:pt x="6495" y="0"/>
                              </a:lnTo>
                              <a:moveTo>
                                <a:pt x="6497" y="0"/>
                              </a:moveTo>
                              <a:lnTo>
                                <a:pt x="7016" y="0"/>
                              </a:lnTo>
                              <a:moveTo>
                                <a:pt x="7018" y="0"/>
                              </a:moveTo>
                              <a:lnTo>
                                <a:pt x="8055" y="0"/>
                              </a:lnTo>
                              <a:moveTo>
                                <a:pt x="8057" y="0"/>
                              </a:moveTo>
                              <a:lnTo>
                                <a:pt x="8834" y="0"/>
                              </a:lnTo>
                              <a:moveTo>
                                <a:pt x="8836" y="0"/>
                              </a:moveTo>
                              <a:lnTo>
                                <a:pt x="9225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49.7pt;margin-top:14.7pt;width:461.3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" path="m,l1036,t2,l1817,t2,l2338,t2,l3376,t3,l4156,t2,l4677,t2,l5715,t3,l6495,t2,l7016,t2,l8055,t2,l8834,t2,l9225,e" filled="f" strokeweight=".18289mm">
                <v:path arrowok="t" o:connecttype="custom" o:connectlocs="0,0;417741100,0;418547550,0;732659825,0;733466275,0;942740050,0;943546500,0;1361287600,0;1362497275,0;1675803100,0;1676609550,0;1885883325,0;1886689775,0;2147483647,0;2147483647,0;2147483647,0;2147483647,0;2147483647,0;2147483647,0;2147483647,0;2147483647,0;2147483647,0;2147483647,0;2147483647,0" o:connectangles="0,0,0,0,0,0,0,0,0,0,0,0,0,0,0,0,0,0,0,0,0,0,0,0"/>
                <w10:wrap type="topAndBottom" anchorx="page"/>
              </v:shape>
            </w:pict>
          </mc:Fallback>
        </mc:AlternateContent>
      </w:r>
      <w:r w:rsidR="007F72FC" w:rsidRPr="003E629C">
        <w:t>на основании архитектурного решения</w:t>
      </w:r>
      <w:r w:rsidR="003E629C">
        <w:t xml:space="preserve"> </w:t>
      </w:r>
    </w:p>
    <w:p w:rsidR="007F72FC" w:rsidRPr="003E629C" w:rsidRDefault="00F556F5" w:rsidP="003E629C"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187325</wp:posOffset>
                </wp:positionV>
                <wp:extent cx="5365750" cy="1270"/>
                <wp:effectExtent l="0" t="0" r="0" b="0"/>
                <wp:wrapTopAndBottom/>
                <wp:docPr id="49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750" cy="1270"/>
                        </a:xfrm>
                        <a:custGeom>
                          <a:avLst/>
                          <a:gdLst>
                            <a:gd name="T0" fmla="*/ 0 w 8450"/>
                            <a:gd name="T1" fmla="*/ 0 h 1270"/>
                            <a:gd name="T2" fmla="*/ 657860 w 8450"/>
                            <a:gd name="T3" fmla="*/ 0 h 1270"/>
                            <a:gd name="T4" fmla="*/ 659130 w 8450"/>
                            <a:gd name="T5" fmla="*/ 0 h 1270"/>
                            <a:gd name="T6" fmla="*/ 1153160 w 8450"/>
                            <a:gd name="T7" fmla="*/ 0 h 1270"/>
                            <a:gd name="T8" fmla="*/ 1154430 w 8450"/>
                            <a:gd name="T9" fmla="*/ 0 h 1270"/>
                            <a:gd name="T10" fmla="*/ 1483995 w 8450"/>
                            <a:gd name="T11" fmla="*/ 0 h 1270"/>
                            <a:gd name="T12" fmla="*/ 1485265 w 8450"/>
                            <a:gd name="T13" fmla="*/ 0 h 1270"/>
                            <a:gd name="T14" fmla="*/ 2143125 w 8450"/>
                            <a:gd name="T15" fmla="*/ 0 h 1270"/>
                            <a:gd name="T16" fmla="*/ 2144395 w 8450"/>
                            <a:gd name="T17" fmla="*/ 0 h 1270"/>
                            <a:gd name="T18" fmla="*/ 2638425 w 8450"/>
                            <a:gd name="T19" fmla="*/ 0 h 1270"/>
                            <a:gd name="T20" fmla="*/ 2639695 w 8450"/>
                            <a:gd name="T21" fmla="*/ 0 h 1270"/>
                            <a:gd name="T22" fmla="*/ 2969260 w 8450"/>
                            <a:gd name="T23" fmla="*/ 0 h 1270"/>
                            <a:gd name="T24" fmla="*/ 2970530 w 8450"/>
                            <a:gd name="T25" fmla="*/ 0 h 1270"/>
                            <a:gd name="T26" fmla="*/ 3628390 w 8450"/>
                            <a:gd name="T27" fmla="*/ 0 h 1270"/>
                            <a:gd name="T28" fmla="*/ 3630295 w 8450"/>
                            <a:gd name="T29" fmla="*/ 0 h 1270"/>
                            <a:gd name="T30" fmla="*/ 4123690 w 8450"/>
                            <a:gd name="T31" fmla="*/ 0 h 1270"/>
                            <a:gd name="T32" fmla="*/ 4124960 w 8450"/>
                            <a:gd name="T33" fmla="*/ 0 h 1270"/>
                            <a:gd name="T34" fmla="*/ 4454525 w 8450"/>
                            <a:gd name="T35" fmla="*/ 0 h 1270"/>
                            <a:gd name="T36" fmla="*/ 4458335 w 8450"/>
                            <a:gd name="T37" fmla="*/ 0 h 1270"/>
                            <a:gd name="T38" fmla="*/ 5116830 w 8450"/>
                            <a:gd name="T39" fmla="*/ 0 h 1270"/>
                            <a:gd name="T40" fmla="*/ 5118100 w 8450"/>
                            <a:gd name="T41" fmla="*/ 0 h 1270"/>
                            <a:gd name="T42" fmla="*/ 5365115 w 8450"/>
                            <a:gd name="T43" fmla="*/ 0 h 127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0" t="0" r="r" b="b"/>
                          <a:pathLst>
                            <a:path w="8450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4" y="0"/>
                              </a:lnTo>
                              <a:moveTo>
                                <a:pt x="5717" y="0"/>
                              </a:moveTo>
                              <a:lnTo>
                                <a:pt x="6494" y="0"/>
                              </a:lnTo>
                              <a:moveTo>
                                <a:pt x="6496" y="0"/>
                              </a:moveTo>
                              <a:lnTo>
                                <a:pt x="7015" y="0"/>
                              </a:lnTo>
                              <a:moveTo>
                                <a:pt x="7021" y="0"/>
                              </a:moveTo>
                              <a:lnTo>
                                <a:pt x="8058" y="0"/>
                              </a:lnTo>
                              <a:moveTo>
                                <a:pt x="8060" y="0"/>
                              </a:moveTo>
                              <a:lnTo>
                                <a:pt x="8449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49.7pt;margin-top:14.75pt;width:422.5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" path="m,l1036,t2,l1816,t2,l2337,t2,l3375,t2,l4155,t2,l4676,t2,l5714,t3,l6494,t2,l7015,t6,l8058,t2,l8449,e" filled="f" strokeweight=".18289mm">
                <v:path arrowok="t" o:connecttype="custom" o:connectlocs="0,0;417741100,0;418547550,0;732256600,0;733063050,0;942336825,0;943143275,0;1360884375,0;1361690825,0;1675399875,0;1676206325,0;1885480100,0;1886286550,0;2147483647,0;2147483647,0;2147483647,0;2147483647,0;2147483647,0;2147483647,0;2147483647,0;2147483647,0;2147483647,0" o:connectangles="0,0,0,0,0,0,0,0,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>
      <w:r w:rsidRPr="003E629C">
        <w:t>Выдано на срок: 3 года до «»</w:t>
      </w:r>
      <w:r w:rsidR="003E629C">
        <w:t xml:space="preserve"> </w:t>
      </w:r>
      <w:r w:rsidRPr="003E629C">
        <w:t>20</w:t>
      </w:r>
      <w:r w:rsidR="003E629C">
        <w:t xml:space="preserve"> </w:t>
      </w:r>
      <w:r w:rsidRPr="003E629C">
        <w:t>г.</w:t>
      </w:r>
    </w:p>
    <w:p w:rsidR="007F72FC" w:rsidRPr="003E629C" w:rsidRDefault="007F72FC" w:rsidP="003E629C"/>
    <w:p w:rsidR="007F72FC" w:rsidRPr="003E629C" w:rsidRDefault="007F72FC" w:rsidP="003E629C">
      <w:r w:rsidRPr="003E629C">
        <w:t>Пролонгация до: «</w:t>
      </w:r>
      <w:r w:rsidR="00FD5B4C" w:rsidRPr="003E629C">
        <w:t>___</w:t>
      </w:r>
      <w:r w:rsidRPr="003E629C">
        <w:t>»</w:t>
      </w:r>
      <w:r w:rsidR="00FD5B4C" w:rsidRPr="003E629C">
        <w:t>________</w:t>
      </w:r>
      <w:r w:rsidR="00A92417" w:rsidRPr="003E629C">
        <w:t xml:space="preserve"> </w:t>
      </w:r>
      <w:r w:rsidRPr="003E629C">
        <w:t>20</w:t>
      </w:r>
      <w:r w:rsidR="00FD5B4C" w:rsidRPr="003E629C">
        <w:t xml:space="preserve">___ </w:t>
      </w:r>
      <w:r w:rsidRPr="003E629C">
        <w:t>г.</w:t>
      </w:r>
    </w:p>
    <w:p w:rsidR="007F72FC" w:rsidRPr="003E629C" w:rsidRDefault="007F72FC" w:rsidP="003E629C">
      <w:r w:rsidRPr="003E629C">
        <w:lastRenderedPageBreak/>
        <w:t>до: «</w:t>
      </w:r>
      <w:r w:rsidR="003E629C">
        <w:t xml:space="preserve"> </w:t>
      </w:r>
      <w:r w:rsidRPr="003E629C">
        <w:t>»</w:t>
      </w:r>
      <w:r w:rsidR="008920E4">
        <w:t xml:space="preserve"> </w:t>
      </w:r>
      <w:r w:rsidRPr="003E629C">
        <w:t>20</w:t>
      </w:r>
      <w:r w:rsidR="008920E4">
        <w:t xml:space="preserve"> </w:t>
      </w:r>
      <w:r w:rsidRPr="003E629C">
        <w:t>г.</w:t>
      </w:r>
    </w:p>
    <w:p w:rsidR="007F72FC" w:rsidRPr="003E629C" w:rsidRDefault="007F72FC" w:rsidP="003E629C">
      <w:r w:rsidRPr="003E629C">
        <w:t>до: «</w:t>
      </w:r>
      <w:r w:rsidR="003E629C">
        <w:t xml:space="preserve"> </w:t>
      </w:r>
      <w:r w:rsidRPr="003E629C">
        <w:t>»</w:t>
      </w:r>
      <w:r w:rsidR="008920E4">
        <w:t xml:space="preserve"> </w:t>
      </w:r>
      <w:r w:rsidRPr="003E629C">
        <w:t>20</w:t>
      </w:r>
      <w:r w:rsidR="008920E4">
        <w:t xml:space="preserve"> </w:t>
      </w:r>
      <w:r w:rsidRPr="003E629C">
        <w:t>г.</w:t>
      </w:r>
    </w:p>
    <w:p w:rsidR="007F72FC" w:rsidRPr="003E629C" w:rsidRDefault="007F72FC" w:rsidP="003E629C"/>
    <w:p w:rsidR="00A92417" w:rsidRPr="003E629C" w:rsidRDefault="007F72FC" w:rsidP="003E629C">
      <w:r w:rsidRPr="003E629C">
        <w:t>Начальник управления архитектуры</w:t>
      </w:r>
      <w:r w:rsidR="00993198" w:rsidRPr="003E629C">
        <w:t>, контроля строительства и жилья</w:t>
      </w:r>
      <w:r w:rsidRPr="003E629C">
        <w:t xml:space="preserve"> администрации</w:t>
      </w:r>
      <w:r w:rsidR="00993198" w:rsidRPr="003E629C">
        <w:t xml:space="preserve"> </w:t>
      </w:r>
      <w:r w:rsidRPr="003E629C">
        <w:t>Ленинск-Кузнецкого муниципального округа</w:t>
      </w:r>
      <w:r w:rsidR="00A92417" w:rsidRPr="003E629C">
        <w:t xml:space="preserve"> </w:t>
      </w:r>
      <w:r w:rsidRPr="003E629C">
        <w:t>____________</w:t>
      </w:r>
      <w:r w:rsidR="00A92417" w:rsidRPr="003E629C">
        <w:t>___________________________</w:t>
      </w:r>
    </w:p>
    <w:p w:rsidR="007F72FC" w:rsidRPr="003E629C" w:rsidRDefault="00A92417" w:rsidP="003E629C">
      <w:r w:rsidRPr="003E629C">
        <w:t>(подпись)</w:t>
      </w:r>
      <w:r w:rsidR="003E629C">
        <w:t xml:space="preserve"> </w:t>
      </w:r>
      <w:r w:rsidR="007F72FC" w:rsidRPr="003E629C">
        <w:t>(расшифровка подписи)</w:t>
      </w:r>
    </w:p>
    <w:p w:rsidR="007F72FC" w:rsidRPr="003E629C" w:rsidRDefault="007F72FC" w:rsidP="003E629C"/>
    <w:p w:rsidR="007F72FC" w:rsidRDefault="007F72FC" w:rsidP="003E629C">
      <w:r w:rsidRPr="003E629C">
        <w:t>М.П.</w:t>
      </w:r>
      <w:r w:rsidR="008920E4">
        <w:t xml:space="preserve"> </w:t>
      </w:r>
      <w:r w:rsidRPr="003E629C">
        <w:t>«</w:t>
      </w:r>
      <w:r w:rsidR="008920E4">
        <w:t xml:space="preserve"> </w:t>
      </w:r>
      <w:r w:rsidRPr="003E629C">
        <w:t>»</w:t>
      </w:r>
      <w:r w:rsidR="00A92417" w:rsidRPr="003E629C">
        <w:t xml:space="preserve"> </w:t>
      </w:r>
      <w:r w:rsidRPr="003E629C">
        <w:t>г.</w:t>
      </w:r>
      <w:r w:rsidR="008920E4">
        <w:t xml:space="preserve"> </w:t>
      </w:r>
    </w:p>
    <w:p w:rsidR="008920E4" w:rsidRPr="008920E4" w:rsidRDefault="008920E4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822AAC" w:rsidRPr="008920E4" w:rsidRDefault="00822AAC" w:rsidP="008920E4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8920E4">
        <w:rPr>
          <w:rFonts w:eastAsia="Calibri" w:cs="Arial"/>
          <w:b/>
          <w:bCs/>
          <w:kern w:val="28"/>
          <w:sz w:val="32"/>
          <w:szCs w:val="32"/>
        </w:rPr>
        <w:t>ПРИЛОЖЕНИЕ 4</w:t>
      </w:r>
    </w:p>
    <w:p w:rsidR="00822AAC" w:rsidRPr="008920E4" w:rsidRDefault="00822AAC" w:rsidP="008920E4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8920E4">
        <w:rPr>
          <w:rFonts w:eastAsia="Calibri" w:cs="Arial"/>
          <w:b/>
          <w:bCs/>
          <w:kern w:val="28"/>
          <w:sz w:val="32"/>
          <w:szCs w:val="32"/>
        </w:rPr>
        <w:t xml:space="preserve">к Порядку согласования внешнего вида фасадов зданий, </w:t>
      </w:r>
    </w:p>
    <w:p w:rsidR="00822AAC" w:rsidRPr="008920E4" w:rsidRDefault="00822AAC" w:rsidP="008920E4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8920E4">
        <w:rPr>
          <w:rFonts w:eastAsia="Calibri" w:cs="Arial"/>
          <w:b/>
          <w:bCs/>
          <w:kern w:val="28"/>
          <w:sz w:val="32"/>
          <w:szCs w:val="32"/>
        </w:rPr>
        <w:t>сооружений, нестационарных торговых объектов</w:t>
      </w:r>
    </w:p>
    <w:p w:rsidR="00822AAC" w:rsidRPr="008920E4" w:rsidRDefault="00822AAC" w:rsidP="008920E4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8920E4">
        <w:rPr>
          <w:rFonts w:eastAsia="Calibri" w:cs="Arial"/>
          <w:b/>
          <w:bCs/>
          <w:kern w:val="28"/>
          <w:sz w:val="32"/>
          <w:szCs w:val="32"/>
        </w:rPr>
        <w:t>на территории Ленинск-Кузнецкого муниципального округа</w:t>
      </w:r>
    </w:p>
    <w:p w:rsidR="00822AAC" w:rsidRPr="008920E4" w:rsidRDefault="00822AAC" w:rsidP="008920E4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8920E4">
        <w:rPr>
          <w:rFonts w:eastAsia="Calibri" w:cs="Arial"/>
          <w:b/>
          <w:bCs/>
          <w:kern w:val="28"/>
          <w:sz w:val="32"/>
          <w:szCs w:val="32"/>
        </w:rPr>
        <w:t>Управление архитектуры, контроля строительства и жилья</w:t>
      </w:r>
    </w:p>
    <w:p w:rsidR="00822AAC" w:rsidRPr="008920E4" w:rsidRDefault="00822AAC" w:rsidP="008920E4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8920E4">
        <w:rPr>
          <w:rFonts w:eastAsia="Calibri"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p w:rsidR="00822AAC" w:rsidRPr="008920E4" w:rsidRDefault="00822AA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F72FC" w:rsidRPr="008920E4" w:rsidRDefault="007F72F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Управление архитектуры, контроля строительства и жилья</w:t>
      </w:r>
    </w:p>
    <w:p w:rsidR="007F72FC" w:rsidRPr="008920E4" w:rsidRDefault="007F72F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  <w:r w:rsidR="003E629C" w:rsidRPr="008920E4">
        <w:rPr>
          <w:rFonts w:cs="Arial"/>
          <w:b/>
          <w:bCs/>
          <w:kern w:val="28"/>
          <w:sz w:val="32"/>
          <w:szCs w:val="32"/>
        </w:rPr>
        <w:t xml:space="preserve"> </w:t>
      </w:r>
      <w:r w:rsidRPr="008920E4">
        <w:rPr>
          <w:rFonts w:cs="Arial"/>
          <w:b/>
          <w:bCs/>
          <w:kern w:val="28"/>
          <w:sz w:val="32"/>
          <w:szCs w:val="32"/>
        </w:rPr>
        <w:t>от</w:t>
      </w:r>
      <w:r w:rsidR="003E629C" w:rsidRPr="008920E4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7F72FC" w:rsidRPr="008920E4" w:rsidRDefault="00F556F5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4297045</wp:posOffset>
                </wp:positionH>
                <wp:positionV relativeFrom="paragraph">
                  <wp:posOffset>186690</wp:posOffset>
                </wp:positionV>
                <wp:extent cx="2722880" cy="1270"/>
                <wp:effectExtent l="0" t="0" r="0" b="0"/>
                <wp:wrapTopAndBottom/>
                <wp:docPr id="48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2880" cy="1270"/>
                        </a:xfrm>
                        <a:custGeom>
                          <a:avLst/>
                          <a:gdLst>
                            <a:gd name="T0" fmla="*/ 0 w 4288"/>
                            <a:gd name="T1" fmla="*/ 0 h 1270"/>
                            <a:gd name="T2" fmla="*/ 494030 w 4288"/>
                            <a:gd name="T3" fmla="*/ 0 h 1270"/>
                            <a:gd name="T4" fmla="*/ 495300 w 4288"/>
                            <a:gd name="T5" fmla="*/ 0 h 1270"/>
                            <a:gd name="T6" fmla="*/ 988695 w 4288"/>
                            <a:gd name="T7" fmla="*/ 0 h 1270"/>
                            <a:gd name="T8" fmla="*/ 989965 w 4288"/>
                            <a:gd name="T9" fmla="*/ 0 h 1270"/>
                            <a:gd name="T10" fmla="*/ 1319530 w 4288"/>
                            <a:gd name="T11" fmla="*/ 0 h 1270"/>
                            <a:gd name="T12" fmla="*/ 1320800 w 4288"/>
                            <a:gd name="T13" fmla="*/ 0 h 1270"/>
                            <a:gd name="T14" fmla="*/ 1979295 w 4288"/>
                            <a:gd name="T15" fmla="*/ 0 h 1270"/>
                            <a:gd name="T16" fmla="*/ 1980565 w 4288"/>
                            <a:gd name="T17" fmla="*/ 0 h 1270"/>
                            <a:gd name="T18" fmla="*/ 2473960 w 4288"/>
                            <a:gd name="T19" fmla="*/ 0 h 1270"/>
                            <a:gd name="T20" fmla="*/ 2475230 w 4288"/>
                            <a:gd name="T21" fmla="*/ 0 h 1270"/>
                            <a:gd name="T22" fmla="*/ 2722245 w 4288"/>
                            <a:gd name="T23" fmla="*/ 0 h 127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4288" h="1270">
                              <a:moveTo>
                                <a:pt x="0" y="0"/>
                              </a:moveTo>
                              <a:lnTo>
                                <a:pt x="778" y="0"/>
                              </a:lnTo>
                              <a:moveTo>
                                <a:pt x="780" y="0"/>
                              </a:moveTo>
                              <a:lnTo>
                                <a:pt x="1557" y="0"/>
                              </a:lnTo>
                              <a:moveTo>
                                <a:pt x="1559" y="0"/>
                              </a:moveTo>
                              <a:lnTo>
                                <a:pt x="2078" y="0"/>
                              </a:lnTo>
                              <a:moveTo>
                                <a:pt x="2080" y="0"/>
                              </a:moveTo>
                              <a:lnTo>
                                <a:pt x="3117" y="0"/>
                              </a:lnTo>
                              <a:moveTo>
                                <a:pt x="3119" y="0"/>
                              </a:moveTo>
                              <a:lnTo>
                                <a:pt x="3896" y="0"/>
                              </a:lnTo>
                              <a:moveTo>
                                <a:pt x="3898" y="0"/>
                              </a:moveTo>
                              <a:lnTo>
                                <a:pt x="428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338.35pt;margin-top:14.7pt;width:214.4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" path="m,l778,t2,l1557,t2,l2078,t2,l3117,t2,l3896,t2,l4287,e" filled="f" strokeweight=".18289mm">
                <v:path arrowok="t" o:connecttype="custom" o:connectlocs="0,0;313709050,0;314515500,0;627821325,0;628627775,0;837901550,0;838708000,0;1256852325,0;1257658775,0;1570964600,0;1571771050,0;1728625575,0" o:connectangles="0,0,0,0,0,0,0,0,0,0,0,0"/>
                <w10:wrap type="topAndBottom" anchorx="page"/>
              </v:shape>
            </w:pict>
          </mc:Fallback>
        </mc:AlternateContent>
      </w: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4297045</wp:posOffset>
                </wp:positionH>
                <wp:positionV relativeFrom="paragraph">
                  <wp:posOffset>375285</wp:posOffset>
                </wp:positionV>
                <wp:extent cx="2722880" cy="1270"/>
                <wp:effectExtent l="0" t="0" r="0" b="0"/>
                <wp:wrapTopAndBottom/>
                <wp:docPr id="47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2880" cy="1270"/>
                        </a:xfrm>
                        <a:custGeom>
                          <a:avLst/>
                          <a:gdLst>
                            <a:gd name="T0" fmla="*/ 0 w 4288"/>
                            <a:gd name="T1" fmla="*/ 0 h 1270"/>
                            <a:gd name="T2" fmla="*/ 494030 w 4288"/>
                            <a:gd name="T3" fmla="*/ 0 h 1270"/>
                            <a:gd name="T4" fmla="*/ 495300 w 4288"/>
                            <a:gd name="T5" fmla="*/ 0 h 1270"/>
                            <a:gd name="T6" fmla="*/ 988695 w 4288"/>
                            <a:gd name="T7" fmla="*/ 0 h 1270"/>
                            <a:gd name="T8" fmla="*/ 989965 w 4288"/>
                            <a:gd name="T9" fmla="*/ 0 h 1270"/>
                            <a:gd name="T10" fmla="*/ 1319530 w 4288"/>
                            <a:gd name="T11" fmla="*/ 0 h 1270"/>
                            <a:gd name="T12" fmla="*/ 1320800 w 4288"/>
                            <a:gd name="T13" fmla="*/ 0 h 1270"/>
                            <a:gd name="T14" fmla="*/ 1979295 w 4288"/>
                            <a:gd name="T15" fmla="*/ 0 h 1270"/>
                            <a:gd name="T16" fmla="*/ 1980565 w 4288"/>
                            <a:gd name="T17" fmla="*/ 0 h 1270"/>
                            <a:gd name="T18" fmla="*/ 2473960 w 4288"/>
                            <a:gd name="T19" fmla="*/ 0 h 1270"/>
                            <a:gd name="T20" fmla="*/ 2475230 w 4288"/>
                            <a:gd name="T21" fmla="*/ 0 h 1270"/>
                            <a:gd name="T22" fmla="*/ 2722245 w 4288"/>
                            <a:gd name="T23" fmla="*/ 0 h 127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4288" h="1270">
                              <a:moveTo>
                                <a:pt x="0" y="0"/>
                              </a:moveTo>
                              <a:lnTo>
                                <a:pt x="778" y="0"/>
                              </a:lnTo>
                              <a:moveTo>
                                <a:pt x="780" y="0"/>
                              </a:moveTo>
                              <a:lnTo>
                                <a:pt x="1557" y="0"/>
                              </a:lnTo>
                              <a:moveTo>
                                <a:pt x="1559" y="0"/>
                              </a:moveTo>
                              <a:lnTo>
                                <a:pt x="2078" y="0"/>
                              </a:lnTo>
                              <a:moveTo>
                                <a:pt x="2080" y="0"/>
                              </a:moveTo>
                              <a:lnTo>
                                <a:pt x="3117" y="0"/>
                              </a:lnTo>
                              <a:moveTo>
                                <a:pt x="3119" y="0"/>
                              </a:moveTo>
                              <a:lnTo>
                                <a:pt x="3896" y="0"/>
                              </a:lnTo>
                              <a:moveTo>
                                <a:pt x="3898" y="0"/>
                              </a:moveTo>
                              <a:lnTo>
                                <a:pt x="428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338.35pt;margin-top:29.55pt;width:214.4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" path="m,l778,t2,l1557,t2,l2078,t2,l3117,t2,l3896,t2,l4287,e" filled="f" strokeweight=".18289mm">
                <v:path arrowok="t" o:connecttype="custom" o:connectlocs="0,0;313709050,0;314515500,0;627821325,0;628627775,0;837901550,0;838708000,0;1256852325,0;1257658775,0;1570964600,0;1571771050,0;1728625575,0" o:connectangles="0,0,0,0,0,0,0,0,0,0,0,0"/>
                <w10:wrap type="topAndBottom" anchorx="page"/>
              </v:shape>
            </w:pict>
          </mc:Fallback>
        </mc:AlternateContent>
      </w: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4297045</wp:posOffset>
                </wp:positionH>
                <wp:positionV relativeFrom="paragraph">
                  <wp:posOffset>565785</wp:posOffset>
                </wp:positionV>
                <wp:extent cx="2722880" cy="1270"/>
                <wp:effectExtent l="0" t="0" r="0" b="0"/>
                <wp:wrapTopAndBottom/>
                <wp:docPr id="46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2880" cy="1270"/>
                        </a:xfrm>
                        <a:custGeom>
                          <a:avLst/>
                          <a:gdLst>
                            <a:gd name="T0" fmla="*/ 0 w 4288"/>
                            <a:gd name="T1" fmla="*/ 0 h 1270"/>
                            <a:gd name="T2" fmla="*/ 494030 w 4288"/>
                            <a:gd name="T3" fmla="*/ 0 h 1270"/>
                            <a:gd name="T4" fmla="*/ 495300 w 4288"/>
                            <a:gd name="T5" fmla="*/ 0 h 1270"/>
                            <a:gd name="T6" fmla="*/ 988695 w 4288"/>
                            <a:gd name="T7" fmla="*/ 0 h 1270"/>
                            <a:gd name="T8" fmla="*/ 989965 w 4288"/>
                            <a:gd name="T9" fmla="*/ 0 h 1270"/>
                            <a:gd name="T10" fmla="*/ 1319530 w 4288"/>
                            <a:gd name="T11" fmla="*/ 0 h 1270"/>
                            <a:gd name="T12" fmla="*/ 1320800 w 4288"/>
                            <a:gd name="T13" fmla="*/ 0 h 1270"/>
                            <a:gd name="T14" fmla="*/ 1979295 w 4288"/>
                            <a:gd name="T15" fmla="*/ 0 h 1270"/>
                            <a:gd name="T16" fmla="*/ 1980565 w 4288"/>
                            <a:gd name="T17" fmla="*/ 0 h 1270"/>
                            <a:gd name="T18" fmla="*/ 2473960 w 4288"/>
                            <a:gd name="T19" fmla="*/ 0 h 1270"/>
                            <a:gd name="T20" fmla="*/ 2475230 w 4288"/>
                            <a:gd name="T21" fmla="*/ 0 h 1270"/>
                            <a:gd name="T22" fmla="*/ 2722245 w 4288"/>
                            <a:gd name="T23" fmla="*/ 0 h 127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4288" h="1270">
                              <a:moveTo>
                                <a:pt x="0" y="0"/>
                              </a:moveTo>
                              <a:lnTo>
                                <a:pt x="778" y="0"/>
                              </a:lnTo>
                              <a:moveTo>
                                <a:pt x="780" y="0"/>
                              </a:moveTo>
                              <a:lnTo>
                                <a:pt x="1557" y="0"/>
                              </a:lnTo>
                              <a:moveTo>
                                <a:pt x="1559" y="0"/>
                              </a:moveTo>
                              <a:lnTo>
                                <a:pt x="2078" y="0"/>
                              </a:lnTo>
                              <a:moveTo>
                                <a:pt x="2080" y="0"/>
                              </a:moveTo>
                              <a:lnTo>
                                <a:pt x="3117" y="0"/>
                              </a:lnTo>
                              <a:moveTo>
                                <a:pt x="3119" y="0"/>
                              </a:moveTo>
                              <a:lnTo>
                                <a:pt x="3896" y="0"/>
                              </a:lnTo>
                              <a:moveTo>
                                <a:pt x="3898" y="0"/>
                              </a:moveTo>
                              <a:lnTo>
                                <a:pt x="428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" o:spid="_x0000_s1026" style="position:absolute;margin-left:338.35pt;margin-top:44.55pt;width:214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" path="m,l778,t2,l1557,t2,l2078,t2,l3117,t2,l3896,t2,l4287,e" filled="f" strokeweight=".18289mm">
                <v:path arrowok="t" o:connecttype="custom" o:connectlocs="0,0;313709050,0;314515500,0;627821325,0;628627775,0;837901550,0;838708000,0;1256852325,0;1257658775,0;1570964600,0;1571771050,0;1728625575,0" o:connectangles="0,0,0,0,0,0,0,0,0,0,0,0"/>
                <w10:wrap type="topAndBottom" anchorx="page"/>
              </v:shape>
            </w:pict>
          </mc:Fallback>
        </mc:AlternateContent>
      </w:r>
      <w:r>
        <w:rPr>
          <w:rFonts w:cs="Arial"/>
          <w:b/>
          <w:bCs/>
          <w:noProof/>
          <w:kern w:val="28"/>
          <w:sz w:val="32"/>
          <w:szCs w:val="32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4297045</wp:posOffset>
                </wp:positionH>
                <wp:positionV relativeFrom="paragraph">
                  <wp:posOffset>754380</wp:posOffset>
                </wp:positionV>
                <wp:extent cx="2722880" cy="1270"/>
                <wp:effectExtent l="0" t="0" r="0" b="0"/>
                <wp:wrapTopAndBottom/>
                <wp:docPr id="45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2880" cy="1270"/>
                        </a:xfrm>
                        <a:custGeom>
                          <a:avLst/>
                          <a:gdLst>
                            <a:gd name="T0" fmla="*/ 0 w 4288"/>
                            <a:gd name="T1" fmla="*/ 0 h 1270"/>
                            <a:gd name="T2" fmla="*/ 494030 w 4288"/>
                            <a:gd name="T3" fmla="*/ 0 h 1270"/>
                            <a:gd name="T4" fmla="*/ 495300 w 4288"/>
                            <a:gd name="T5" fmla="*/ 0 h 1270"/>
                            <a:gd name="T6" fmla="*/ 988695 w 4288"/>
                            <a:gd name="T7" fmla="*/ 0 h 1270"/>
                            <a:gd name="T8" fmla="*/ 989965 w 4288"/>
                            <a:gd name="T9" fmla="*/ 0 h 1270"/>
                            <a:gd name="T10" fmla="*/ 1319530 w 4288"/>
                            <a:gd name="T11" fmla="*/ 0 h 1270"/>
                            <a:gd name="T12" fmla="*/ 1320800 w 4288"/>
                            <a:gd name="T13" fmla="*/ 0 h 1270"/>
                            <a:gd name="T14" fmla="*/ 1979295 w 4288"/>
                            <a:gd name="T15" fmla="*/ 0 h 1270"/>
                            <a:gd name="T16" fmla="*/ 1980565 w 4288"/>
                            <a:gd name="T17" fmla="*/ 0 h 1270"/>
                            <a:gd name="T18" fmla="*/ 2473960 w 4288"/>
                            <a:gd name="T19" fmla="*/ 0 h 1270"/>
                            <a:gd name="T20" fmla="*/ 2475230 w 4288"/>
                            <a:gd name="T21" fmla="*/ 0 h 1270"/>
                            <a:gd name="T22" fmla="*/ 2722245 w 4288"/>
                            <a:gd name="T23" fmla="*/ 0 h 127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4288" h="1270">
                              <a:moveTo>
                                <a:pt x="0" y="0"/>
                              </a:moveTo>
                              <a:lnTo>
                                <a:pt x="778" y="0"/>
                              </a:lnTo>
                              <a:moveTo>
                                <a:pt x="780" y="0"/>
                              </a:moveTo>
                              <a:lnTo>
                                <a:pt x="1557" y="0"/>
                              </a:lnTo>
                              <a:moveTo>
                                <a:pt x="1559" y="0"/>
                              </a:moveTo>
                              <a:lnTo>
                                <a:pt x="2078" y="0"/>
                              </a:lnTo>
                              <a:moveTo>
                                <a:pt x="2080" y="0"/>
                              </a:moveTo>
                              <a:lnTo>
                                <a:pt x="3117" y="0"/>
                              </a:lnTo>
                              <a:moveTo>
                                <a:pt x="3119" y="0"/>
                              </a:moveTo>
                              <a:lnTo>
                                <a:pt x="3896" y="0"/>
                              </a:lnTo>
                              <a:moveTo>
                                <a:pt x="3898" y="0"/>
                              </a:moveTo>
                              <a:lnTo>
                                <a:pt x="428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6" style="position:absolute;margin-left:338.35pt;margin-top:59.4pt;width:214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" path="m,l778,t2,l1557,t2,l2078,t2,l3117,t2,l3896,t2,l4287,e" filled="f" strokeweight=".18289mm">
                <v:path arrowok="t" o:connecttype="custom" o:connectlocs="0,0;313709050,0;314515500,0;627821325,0;628627775,0;837901550,0;838708000,0;1256852325,0;1257658775,0;1570964600,0;1571771050,0;1728625575,0" o:connectangles="0,0,0,0,0,0,0,0,0,0,0,0"/>
                <w10:wrap type="topAndBottom" anchorx="page"/>
              </v:shape>
            </w:pict>
          </mc:Fallback>
        </mc:AlternateContent>
      </w:r>
    </w:p>
    <w:p w:rsidR="007F72FC" w:rsidRPr="008920E4" w:rsidRDefault="007F72F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(наименование организации,</w:t>
      </w:r>
    </w:p>
    <w:p w:rsidR="007F72FC" w:rsidRPr="008920E4" w:rsidRDefault="007F72F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юридический адрес, реквизиты (ИНН, ОГРН) - для юридических лиц; Ф.И.О., данные документа, удостоверяющего личность, место жительства - для физических лиц, телефон, факс, адрес электронной почты, указываются по желанию</w:t>
      </w:r>
    </w:p>
    <w:p w:rsidR="007F72FC" w:rsidRDefault="007F72F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заявителя)</w:t>
      </w:r>
    </w:p>
    <w:p w:rsidR="008920E4" w:rsidRPr="008920E4" w:rsidRDefault="008920E4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F72FC" w:rsidRPr="008920E4" w:rsidRDefault="007F72FC" w:rsidP="008920E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920E4">
        <w:rPr>
          <w:rFonts w:cs="Arial"/>
          <w:b/>
          <w:bCs/>
          <w:kern w:val="32"/>
          <w:sz w:val="32"/>
          <w:szCs w:val="32"/>
        </w:rPr>
        <w:t>Заявление</w:t>
      </w:r>
    </w:p>
    <w:p w:rsidR="007F72FC" w:rsidRPr="008920E4" w:rsidRDefault="007F72FC" w:rsidP="008920E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920E4">
        <w:rPr>
          <w:rFonts w:cs="Arial"/>
          <w:b/>
          <w:bCs/>
          <w:kern w:val="32"/>
          <w:sz w:val="32"/>
          <w:szCs w:val="32"/>
        </w:rPr>
        <w:t>о согласовании эскиза места размещения информационной конструкции</w:t>
      </w:r>
    </w:p>
    <w:p w:rsidR="007F72FC" w:rsidRPr="003E629C" w:rsidRDefault="007F72FC" w:rsidP="003E629C"/>
    <w:p w:rsidR="007F72FC" w:rsidRPr="003E629C" w:rsidRDefault="007F72FC" w:rsidP="003E629C">
      <w:r w:rsidRPr="003E629C">
        <w:t xml:space="preserve">В соответствии с разделом 4.11 решения Совета народных депутатов Ленинск-Кузнецкого муниципального округа от 30.06.2022 № 392 «Об утверждении Правил </w:t>
      </w:r>
      <w:r w:rsidRPr="003E629C">
        <w:lastRenderedPageBreak/>
        <w:t xml:space="preserve">благоустройства Кемеровского муниципального округа» прошу согласовать эскиз места размещения </w:t>
      </w:r>
      <w:r w:rsidR="003C0F6E" w:rsidRPr="003E629C">
        <w:t xml:space="preserve">информационной </w:t>
      </w:r>
      <w:r w:rsidRPr="003E629C">
        <w:t>конструкции</w:t>
      </w:r>
      <w:r w:rsidR="003C0F6E" w:rsidRPr="003E629C">
        <w:t xml:space="preserve"> </w:t>
      </w:r>
      <w:r w:rsidRPr="003E629C">
        <w:t>на</w:t>
      </w:r>
    </w:p>
    <w:p w:rsidR="003C0F6E" w:rsidRPr="003E629C" w:rsidRDefault="003C0F6E" w:rsidP="003E629C">
      <w:r w:rsidRPr="003E629C">
        <w:t>______________________________________________________________________,</w:t>
      </w:r>
    </w:p>
    <w:p w:rsidR="007F72FC" w:rsidRPr="003E629C" w:rsidRDefault="007F72FC" w:rsidP="003E629C">
      <w:r w:rsidRPr="003E629C">
        <w:t>(здание (помещение), сооружение, нестационарный торговый объект)</w:t>
      </w:r>
    </w:p>
    <w:p w:rsidR="007F72FC" w:rsidRPr="003E629C" w:rsidRDefault="008920E4" w:rsidP="003E629C">
      <w:r w:rsidRPr="003E629C">
        <w:t>Р</w:t>
      </w:r>
      <w:r w:rsidR="007F72FC" w:rsidRPr="003E629C">
        <w:t>асположенном</w:t>
      </w:r>
      <w:r>
        <w:t xml:space="preserve"> </w:t>
      </w:r>
      <w:r w:rsidR="007F72FC" w:rsidRPr="003E629C">
        <w:t>по</w:t>
      </w:r>
      <w:r>
        <w:t xml:space="preserve"> </w:t>
      </w:r>
      <w:r w:rsidR="007F72FC" w:rsidRPr="003E629C">
        <w:t>адресу:</w:t>
      </w:r>
      <w:r>
        <w:t xml:space="preserve"> </w:t>
      </w:r>
      <w:r w:rsidR="007F72FC" w:rsidRPr="003E629C">
        <w:t>Кемеровская</w:t>
      </w:r>
      <w:r>
        <w:t xml:space="preserve"> </w:t>
      </w:r>
      <w:r w:rsidR="007F72FC" w:rsidRPr="003E629C">
        <w:t>область,</w:t>
      </w:r>
      <w:r>
        <w:t xml:space="preserve"> </w:t>
      </w:r>
      <w:r w:rsidR="007F72FC" w:rsidRPr="003E629C">
        <w:t xml:space="preserve">Ленинск-Кузнецкий </w:t>
      </w:r>
      <w:r w:rsidR="00AA0526" w:rsidRPr="003E629C">
        <w:t xml:space="preserve">муниципальный </w:t>
      </w:r>
      <w:r w:rsidR="007F72FC" w:rsidRPr="003E629C">
        <w:t>округ,</w:t>
      </w:r>
    </w:p>
    <w:p w:rsidR="007F72FC" w:rsidRPr="003E629C" w:rsidRDefault="007F72FC" w:rsidP="003E629C">
      <w:r w:rsidRPr="003E629C">
        <w:t>. К заявлению прилагаются:</w:t>
      </w:r>
    </w:p>
    <w:p w:rsidR="007F72FC" w:rsidRPr="003E629C" w:rsidRDefault="007F72FC" w:rsidP="003E629C">
      <w:r w:rsidRPr="003E629C">
        <w:t>1.</w:t>
      </w:r>
      <w:r w:rsidR="003E629C">
        <w:t xml:space="preserve"> </w:t>
      </w:r>
    </w:p>
    <w:p w:rsidR="007F72FC" w:rsidRPr="003E629C" w:rsidRDefault="007F72FC" w:rsidP="003E629C">
      <w:r w:rsidRPr="003E629C">
        <w:t>2.</w:t>
      </w:r>
      <w:r w:rsidR="003E629C">
        <w:t xml:space="preserve"> </w:t>
      </w:r>
    </w:p>
    <w:p w:rsidR="007F72FC" w:rsidRPr="003E629C" w:rsidRDefault="007F72FC" w:rsidP="003E629C">
      <w:r w:rsidRPr="003E629C">
        <w:t>3.</w:t>
      </w:r>
    </w:p>
    <w:p w:rsidR="008920E4" w:rsidRDefault="007F72FC" w:rsidP="003E629C">
      <w:r w:rsidRPr="003E629C">
        <w:t>4.</w:t>
      </w:r>
      <w:r w:rsidR="003E629C">
        <w:t xml:space="preserve"> </w:t>
      </w:r>
    </w:p>
    <w:p w:rsidR="007F72FC" w:rsidRPr="003E629C" w:rsidRDefault="007F72FC" w:rsidP="003E629C">
      <w:r w:rsidRPr="003E629C">
        <w:t>5.</w:t>
      </w:r>
      <w:r w:rsidR="003E629C">
        <w:t xml:space="preserve"> </w:t>
      </w:r>
    </w:p>
    <w:p w:rsidR="007F72FC" w:rsidRPr="003E629C" w:rsidRDefault="007F72FC" w:rsidP="003E629C"/>
    <w:p w:rsidR="007F72FC" w:rsidRPr="003E629C" w:rsidRDefault="007F72FC" w:rsidP="003E629C">
      <w:r w:rsidRPr="003E629C">
        <w:t>Дата</w:t>
      </w:r>
    </w:p>
    <w:p w:rsidR="007F72FC" w:rsidRPr="003E629C" w:rsidRDefault="007F72FC" w:rsidP="003E629C">
      <w:r w:rsidRPr="003E629C">
        <w:t>(подпись заявителя)</w:t>
      </w:r>
      <w:r w:rsidRPr="003E629C">
        <w:tab/>
        <w:t>(расшифровка подписи)</w:t>
      </w:r>
    </w:p>
    <w:p w:rsidR="007F72FC" w:rsidRPr="003E629C" w:rsidRDefault="007F72FC" w:rsidP="003E629C"/>
    <w:p w:rsidR="007F72FC" w:rsidRPr="003E629C" w:rsidRDefault="007F72FC" w:rsidP="003E629C">
      <w:r w:rsidRPr="003E629C">
        <w:t>Дата регистрации заявления «</w:t>
      </w:r>
      <w:r w:rsidR="008920E4">
        <w:t xml:space="preserve"> </w:t>
      </w:r>
      <w:r w:rsidRPr="003E629C">
        <w:t>»</w:t>
      </w:r>
      <w:r w:rsidR="008920E4">
        <w:t xml:space="preserve"> </w:t>
      </w:r>
      <w:r w:rsidRPr="003E629C">
        <w:t>20__ г.</w:t>
      </w:r>
    </w:p>
    <w:p w:rsidR="007F72FC" w:rsidRPr="003E629C" w:rsidRDefault="00F556F5" w:rsidP="003E629C"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2281555</wp:posOffset>
                </wp:positionH>
                <wp:positionV relativeFrom="paragraph">
                  <wp:posOffset>230505</wp:posOffset>
                </wp:positionV>
                <wp:extent cx="2887345" cy="1270"/>
                <wp:effectExtent l="0" t="0" r="0" b="0"/>
                <wp:wrapTopAndBottom/>
                <wp:docPr id="44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7345" cy="1270"/>
                        </a:xfrm>
                        <a:custGeom>
                          <a:avLst/>
                          <a:gdLst>
                            <a:gd name="T0" fmla="*/ 0 w 4547"/>
                            <a:gd name="T1" fmla="*/ 0 h 1270"/>
                            <a:gd name="T2" fmla="*/ 575945 w 4547"/>
                            <a:gd name="T3" fmla="*/ 0 h 1270"/>
                            <a:gd name="T4" fmla="*/ 577215 w 4547"/>
                            <a:gd name="T5" fmla="*/ 0 h 1270"/>
                            <a:gd name="T6" fmla="*/ 1071245 w 4547"/>
                            <a:gd name="T7" fmla="*/ 0 h 1270"/>
                            <a:gd name="T8" fmla="*/ 1072515 w 4547"/>
                            <a:gd name="T9" fmla="*/ 0 h 1270"/>
                            <a:gd name="T10" fmla="*/ 1402080 w 4547"/>
                            <a:gd name="T11" fmla="*/ 0 h 1270"/>
                            <a:gd name="T12" fmla="*/ 1403350 w 4547"/>
                            <a:gd name="T13" fmla="*/ 0 h 1270"/>
                            <a:gd name="T14" fmla="*/ 2061210 w 4547"/>
                            <a:gd name="T15" fmla="*/ 0 h 1270"/>
                            <a:gd name="T16" fmla="*/ 2062480 w 4547"/>
                            <a:gd name="T17" fmla="*/ 0 h 1270"/>
                            <a:gd name="T18" fmla="*/ 2556510 w 4547"/>
                            <a:gd name="T19" fmla="*/ 0 h 1270"/>
                            <a:gd name="T20" fmla="*/ 2557780 w 4547"/>
                            <a:gd name="T21" fmla="*/ 0 h 1270"/>
                            <a:gd name="T22" fmla="*/ 2887345 w 4547"/>
                            <a:gd name="T23" fmla="*/ 0 h 1270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4547" h="1270">
                              <a:moveTo>
                                <a:pt x="0" y="0"/>
                              </a:moveTo>
                              <a:lnTo>
                                <a:pt x="907" y="0"/>
                              </a:lnTo>
                              <a:moveTo>
                                <a:pt x="909" y="0"/>
                              </a:moveTo>
                              <a:lnTo>
                                <a:pt x="1687" y="0"/>
                              </a:lnTo>
                              <a:moveTo>
                                <a:pt x="1689" y="0"/>
                              </a:moveTo>
                              <a:lnTo>
                                <a:pt x="2208" y="0"/>
                              </a:lnTo>
                              <a:moveTo>
                                <a:pt x="2210" y="0"/>
                              </a:moveTo>
                              <a:lnTo>
                                <a:pt x="3246" y="0"/>
                              </a:lnTo>
                              <a:moveTo>
                                <a:pt x="3248" y="0"/>
                              </a:moveTo>
                              <a:lnTo>
                                <a:pt x="4026" y="0"/>
                              </a:lnTo>
                              <a:moveTo>
                                <a:pt x="4028" y="0"/>
                              </a:moveTo>
                              <a:lnTo>
                                <a:pt x="454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26" style="position:absolute;margin-left:179.65pt;margin-top:18.15pt;width:227.3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" path="m,l907,t2,l1687,t2,l2208,t2,l3246,t2,l4026,t2,l4547,e" filled="f" strokeweight=".18289mm">
                <v:path arrowok="t" o:connecttype="custom" o:connectlocs="0,0;365725075,0;366531525,0;680240575,0;681047025,0;890320800,0;891127250,0;1308868350,0;1309674800,0;1623383850,0;1624190300,0;1833464075,0" o:connectangles="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>
      <w:r w:rsidRPr="003E629C">
        <w:t>Ф.И.О. подпись должностного лица,</w:t>
      </w:r>
    </w:p>
    <w:p w:rsidR="007F72FC" w:rsidRPr="003E629C" w:rsidRDefault="007F72FC" w:rsidP="003E629C">
      <w:r w:rsidRPr="003E629C">
        <w:t>принявшего заявление</w:t>
      </w:r>
    </w:p>
    <w:p w:rsidR="007F72FC" w:rsidRDefault="007F72FC" w:rsidP="003E629C"/>
    <w:p w:rsidR="003C0F6E" w:rsidRPr="008920E4" w:rsidRDefault="003C0F6E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ПРИЛОЖЕНИЕ 5</w:t>
      </w:r>
    </w:p>
    <w:p w:rsidR="003C0F6E" w:rsidRPr="008920E4" w:rsidRDefault="003C0F6E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 xml:space="preserve">к Порядку согласования внешнего вида фасадов зданий, </w:t>
      </w:r>
    </w:p>
    <w:p w:rsidR="003C0F6E" w:rsidRPr="008920E4" w:rsidRDefault="003C0F6E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сооружений, нестационарных торговых объектов</w:t>
      </w:r>
    </w:p>
    <w:p w:rsidR="003C0F6E" w:rsidRPr="008920E4" w:rsidRDefault="003C0F6E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на территории Ленинск-Кузнецкого муниципального округа</w:t>
      </w:r>
    </w:p>
    <w:p w:rsidR="003C0F6E" w:rsidRPr="008920E4" w:rsidRDefault="003C0F6E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Управление архитектуры, контроля строительства и жилья</w:t>
      </w:r>
    </w:p>
    <w:p w:rsidR="003C0F6E" w:rsidRPr="008920E4" w:rsidRDefault="003C0F6E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8920E4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p w:rsidR="007F72FC" w:rsidRPr="008920E4" w:rsidRDefault="007F72FC" w:rsidP="008920E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7F72FC" w:rsidRPr="008920E4" w:rsidRDefault="007F72FC" w:rsidP="008920E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920E4">
        <w:rPr>
          <w:rFonts w:cs="Arial"/>
          <w:b/>
          <w:bCs/>
          <w:kern w:val="32"/>
          <w:sz w:val="32"/>
          <w:szCs w:val="32"/>
        </w:rPr>
        <w:t>ЭСКИЗ</w:t>
      </w:r>
    </w:p>
    <w:p w:rsidR="007F72FC" w:rsidRPr="008920E4" w:rsidRDefault="007F72FC" w:rsidP="008920E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8920E4">
        <w:rPr>
          <w:rFonts w:cs="Arial"/>
          <w:b/>
          <w:bCs/>
          <w:kern w:val="32"/>
          <w:sz w:val="32"/>
          <w:szCs w:val="32"/>
        </w:rPr>
        <w:t>места размещения информационной конструкции</w:t>
      </w:r>
    </w:p>
    <w:p w:rsidR="007F72FC" w:rsidRPr="003E629C" w:rsidRDefault="007F72FC" w:rsidP="003E629C"/>
    <w:p w:rsidR="007F72FC" w:rsidRPr="003E629C" w:rsidRDefault="007F72FC" w:rsidP="003E629C">
      <w:r w:rsidRPr="003E629C">
        <w:t>Вид информационной конструкции, размеры:</w:t>
      </w:r>
    </w:p>
    <w:p w:rsidR="007F72FC" w:rsidRPr="003E629C" w:rsidRDefault="00F556F5" w:rsidP="003E629C"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186055</wp:posOffset>
                </wp:positionV>
                <wp:extent cx="5857875" cy="1270"/>
                <wp:effectExtent l="0" t="0" r="0" b="0"/>
                <wp:wrapTopAndBottom/>
                <wp:docPr id="43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7875" cy="1270"/>
                        </a:xfrm>
                        <a:custGeom>
                          <a:avLst/>
                          <a:gdLst>
                            <a:gd name="T0" fmla="*/ 0 w 9225"/>
                            <a:gd name="T1" fmla="*/ 0 h 1270"/>
                            <a:gd name="T2" fmla="*/ 657860 w 9225"/>
                            <a:gd name="T3" fmla="*/ 0 h 1270"/>
                            <a:gd name="T4" fmla="*/ 659130 w 9225"/>
                            <a:gd name="T5" fmla="*/ 0 h 1270"/>
                            <a:gd name="T6" fmla="*/ 1153160 w 9225"/>
                            <a:gd name="T7" fmla="*/ 0 h 1270"/>
                            <a:gd name="T8" fmla="*/ 1154430 w 9225"/>
                            <a:gd name="T9" fmla="*/ 0 h 1270"/>
                            <a:gd name="T10" fmla="*/ 1483995 w 9225"/>
                            <a:gd name="T11" fmla="*/ 0 h 1270"/>
                            <a:gd name="T12" fmla="*/ 1485265 w 9225"/>
                            <a:gd name="T13" fmla="*/ 0 h 1270"/>
                            <a:gd name="T14" fmla="*/ 2143125 w 9225"/>
                            <a:gd name="T15" fmla="*/ 0 h 1270"/>
                            <a:gd name="T16" fmla="*/ 2144395 w 9225"/>
                            <a:gd name="T17" fmla="*/ 0 h 1270"/>
                            <a:gd name="T18" fmla="*/ 2638425 w 9225"/>
                            <a:gd name="T19" fmla="*/ 0 h 1270"/>
                            <a:gd name="T20" fmla="*/ 2639695 w 9225"/>
                            <a:gd name="T21" fmla="*/ 0 h 1270"/>
                            <a:gd name="T22" fmla="*/ 2969260 w 9225"/>
                            <a:gd name="T23" fmla="*/ 0 h 1270"/>
                            <a:gd name="T24" fmla="*/ 2970530 w 9225"/>
                            <a:gd name="T25" fmla="*/ 0 h 1270"/>
                            <a:gd name="T26" fmla="*/ 3628390 w 9225"/>
                            <a:gd name="T27" fmla="*/ 0 h 1270"/>
                            <a:gd name="T28" fmla="*/ 3630295 w 9225"/>
                            <a:gd name="T29" fmla="*/ 0 h 1270"/>
                            <a:gd name="T30" fmla="*/ 4123690 w 9225"/>
                            <a:gd name="T31" fmla="*/ 0 h 1270"/>
                            <a:gd name="T32" fmla="*/ 4124960 w 9225"/>
                            <a:gd name="T33" fmla="*/ 0 h 1270"/>
                            <a:gd name="T34" fmla="*/ 4454525 w 9225"/>
                            <a:gd name="T35" fmla="*/ 0 h 1270"/>
                            <a:gd name="T36" fmla="*/ 4455795 w 9225"/>
                            <a:gd name="T37" fmla="*/ 0 h 1270"/>
                            <a:gd name="T38" fmla="*/ 5113655 w 9225"/>
                            <a:gd name="T39" fmla="*/ 0 h 1270"/>
                            <a:gd name="T40" fmla="*/ 5115560 w 9225"/>
                            <a:gd name="T41" fmla="*/ 0 h 1270"/>
                            <a:gd name="T42" fmla="*/ 5608955 w 9225"/>
                            <a:gd name="T43" fmla="*/ 0 h 1270"/>
                            <a:gd name="T44" fmla="*/ 5610225 w 9225"/>
                            <a:gd name="T45" fmla="*/ 0 h 1270"/>
                            <a:gd name="T46" fmla="*/ 5857240 w 9225"/>
                            <a:gd name="T47" fmla="*/ 0 h 1270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9225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4" y="0"/>
                              </a:lnTo>
                              <a:moveTo>
                                <a:pt x="5717" y="0"/>
                              </a:moveTo>
                              <a:lnTo>
                                <a:pt x="6494" y="0"/>
                              </a:lnTo>
                              <a:moveTo>
                                <a:pt x="6496" y="0"/>
                              </a:moveTo>
                              <a:lnTo>
                                <a:pt x="7015" y="0"/>
                              </a:lnTo>
                              <a:moveTo>
                                <a:pt x="7017" y="0"/>
                              </a:moveTo>
                              <a:lnTo>
                                <a:pt x="8053" y="0"/>
                              </a:lnTo>
                              <a:moveTo>
                                <a:pt x="8056" y="0"/>
                              </a:moveTo>
                              <a:lnTo>
                                <a:pt x="8833" y="0"/>
                              </a:lnTo>
                              <a:moveTo>
                                <a:pt x="8835" y="0"/>
                              </a:moveTo>
                              <a:lnTo>
                                <a:pt x="9224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margin-left:49.7pt;margin-top:14.65pt;width:461.2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" path="m,l1036,t2,l1816,t2,l2337,t2,l3375,t2,l4155,t2,l4676,t2,l5714,t3,l6494,t2,l7015,t2,l8053,t3,l8833,t2,l9224,e" filled="f" strokeweight=".18289mm">
                <v:path arrowok="t" o:connecttype="custom" o:connectlocs="0,0;417741100,0;418547550,0;732256600,0;733063050,0;942336825,0;943143275,0;1360884375,0;1361690825,0;1675399875,0;1676206325,0;1885480100,0;1886286550,0;2147483647,0;2147483647,0;2147483647,0;2147483647,0;2147483647,0;2147483647,0;2147483647,0;2147483647,0;2147483647,0;2147483647,0;2147483647,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/>
    <w:p w:rsidR="007F72FC" w:rsidRPr="003E629C" w:rsidRDefault="007F72FC" w:rsidP="003E629C">
      <w:r w:rsidRPr="003E629C">
        <w:t>Адрес размещения информационной конструкции:</w:t>
      </w:r>
    </w:p>
    <w:p w:rsidR="007F72FC" w:rsidRPr="003E629C" w:rsidRDefault="007F72FC" w:rsidP="003E629C"/>
    <w:p w:rsidR="007F72FC" w:rsidRPr="003E629C" w:rsidRDefault="007F72FC" w:rsidP="003E629C">
      <w:r w:rsidRPr="003E629C">
        <w:t>Изготовитель:</w:t>
      </w:r>
    </w:p>
    <w:p w:rsidR="007F72FC" w:rsidRPr="003E629C" w:rsidRDefault="00F556F5" w:rsidP="003E629C"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185420</wp:posOffset>
                </wp:positionV>
                <wp:extent cx="5859145" cy="1270"/>
                <wp:effectExtent l="0" t="0" r="0" b="0"/>
                <wp:wrapTopAndBottom/>
                <wp:docPr id="42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9145" cy="1270"/>
                        </a:xfrm>
                        <a:custGeom>
                          <a:avLst/>
                          <a:gdLst>
                            <a:gd name="T0" fmla="*/ 0 w 9227"/>
                            <a:gd name="T1" fmla="*/ 0 h 1270"/>
                            <a:gd name="T2" fmla="*/ 657860 w 9227"/>
                            <a:gd name="T3" fmla="*/ 0 h 1270"/>
                            <a:gd name="T4" fmla="*/ 659130 w 9227"/>
                            <a:gd name="T5" fmla="*/ 0 h 1270"/>
                            <a:gd name="T6" fmla="*/ 1153795 w 9227"/>
                            <a:gd name="T7" fmla="*/ 0 h 1270"/>
                            <a:gd name="T8" fmla="*/ 1155065 w 9227"/>
                            <a:gd name="T9" fmla="*/ 0 h 1270"/>
                            <a:gd name="T10" fmla="*/ 1483995 w 9227"/>
                            <a:gd name="T11" fmla="*/ 0 h 1270"/>
                            <a:gd name="T12" fmla="*/ 1485265 w 9227"/>
                            <a:gd name="T13" fmla="*/ 0 h 1270"/>
                            <a:gd name="T14" fmla="*/ 2144395 w 9227"/>
                            <a:gd name="T15" fmla="*/ 0 h 1270"/>
                            <a:gd name="T16" fmla="*/ 2145665 w 9227"/>
                            <a:gd name="T17" fmla="*/ 0 h 1270"/>
                            <a:gd name="T18" fmla="*/ 2639695 w 9227"/>
                            <a:gd name="T19" fmla="*/ 0 h 1270"/>
                            <a:gd name="T20" fmla="*/ 2640965 w 9227"/>
                            <a:gd name="T21" fmla="*/ 0 h 1270"/>
                            <a:gd name="T22" fmla="*/ 2970530 w 9227"/>
                            <a:gd name="T23" fmla="*/ 0 h 1270"/>
                            <a:gd name="T24" fmla="*/ 2971800 w 9227"/>
                            <a:gd name="T25" fmla="*/ 0 h 1270"/>
                            <a:gd name="T26" fmla="*/ 3629660 w 9227"/>
                            <a:gd name="T27" fmla="*/ 0 h 1270"/>
                            <a:gd name="T28" fmla="*/ 3630930 w 9227"/>
                            <a:gd name="T29" fmla="*/ 0 h 1270"/>
                            <a:gd name="T30" fmla="*/ 4124960 w 9227"/>
                            <a:gd name="T31" fmla="*/ 0 h 1270"/>
                            <a:gd name="T32" fmla="*/ 4126230 w 9227"/>
                            <a:gd name="T33" fmla="*/ 0 h 1270"/>
                            <a:gd name="T34" fmla="*/ 4455795 w 9227"/>
                            <a:gd name="T35" fmla="*/ 0 h 1270"/>
                            <a:gd name="T36" fmla="*/ 4457065 w 9227"/>
                            <a:gd name="T37" fmla="*/ 0 h 1270"/>
                            <a:gd name="T38" fmla="*/ 5114925 w 9227"/>
                            <a:gd name="T39" fmla="*/ 0 h 1270"/>
                            <a:gd name="T40" fmla="*/ 5116830 w 9227"/>
                            <a:gd name="T41" fmla="*/ 0 h 1270"/>
                            <a:gd name="T42" fmla="*/ 5610225 w 9227"/>
                            <a:gd name="T43" fmla="*/ 0 h 1270"/>
                            <a:gd name="T44" fmla="*/ 5611495 w 9227"/>
                            <a:gd name="T45" fmla="*/ 0 h 1270"/>
                            <a:gd name="T46" fmla="*/ 5858510 w 9227"/>
                            <a:gd name="T47" fmla="*/ 0 h 1270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9227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7" y="0"/>
                              </a:lnTo>
                              <a:moveTo>
                                <a:pt x="3379" y="0"/>
                              </a:moveTo>
                              <a:lnTo>
                                <a:pt x="4157" y="0"/>
                              </a:lnTo>
                              <a:moveTo>
                                <a:pt x="4159" y="0"/>
                              </a:moveTo>
                              <a:lnTo>
                                <a:pt x="4678" y="0"/>
                              </a:lnTo>
                              <a:moveTo>
                                <a:pt x="4680" y="0"/>
                              </a:moveTo>
                              <a:lnTo>
                                <a:pt x="5716" y="0"/>
                              </a:lnTo>
                              <a:moveTo>
                                <a:pt x="5718" y="0"/>
                              </a:moveTo>
                              <a:lnTo>
                                <a:pt x="6496" y="0"/>
                              </a:lnTo>
                              <a:moveTo>
                                <a:pt x="6498" y="0"/>
                              </a:moveTo>
                              <a:lnTo>
                                <a:pt x="7017" y="0"/>
                              </a:lnTo>
                              <a:moveTo>
                                <a:pt x="7019" y="0"/>
                              </a:moveTo>
                              <a:lnTo>
                                <a:pt x="8055" y="0"/>
                              </a:lnTo>
                              <a:moveTo>
                                <a:pt x="8058" y="0"/>
                              </a:moveTo>
                              <a:lnTo>
                                <a:pt x="8835" y="0"/>
                              </a:lnTo>
                              <a:moveTo>
                                <a:pt x="8837" y="0"/>
                              </a:moveTo>
                              <a:lnTo>
                                <a:pt x="9226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49.7pt;margin-top:14.6pt;width:461.3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" path="m,l1036,t2,l1817,t2,l2337,t2,l3377,t2,l4157,t2,l4678,t2,l5716,t2,l6496,t2,l7017,t2,l8055,t3,l8835,t2,l9226,e" filled="f" strokeweight=".18289mm">
                <v:path arrowok="t" o:connecttype="custom" o:connectlocs="0,0;417741100,0;418547550,0;732659825,0;733466275,0;942336825,0;943143275,0;1361690825,0;1362497275,0;1676206325,0;1677012775,0;1886286550,0;1887093000,0;2147483647,0;2147483647,0;2147483647,0;2147483647,0;2147483647,0;2147483647,0;2147483647,0;2147483647,0;2147483647,0;2147483647,0;2147483647,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/>
    <w:p w:rsidR="007F72FC" w:rsidRPr="003E629C" w:rsidRDefault="007F72FC" w:rsidP="003E629C">
      <w:r w:rsidRPr="003E629C">
        <w:t>Заявитель</w:t>
      </w:r>
    </w:p>
    <w:p w:rsidR="007F72FC" w:rsidRPr="003E629C" w:rsidRDefault="00F556F5" w:rsidP="003E629C"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185420</wp:posOffset>
                </wp:positionV>
                <wp:extent cx="5857875" cy="1270"/>
                <wp:effectExtent l="0" t="0" r="0" b="0"/>
                <wp:wrapTopAndBottom/>
                <wp:docPr id="41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7875" cy="1270"/>
                        </a:xfrm>
                        <a:custGeom>
                          <a:avLst/>
                          <a:gdLst>
                            <a:gd name="T0" fmla="*/ 0 w 9225"/>
                            <a:gd name="T1" fmla="*/ 0 h 1270"/>
                            <a:gd name="T2" fmla="*/ 657860 w 9225"/>
                            <a:gd name="T3" fmla="*/ 0 h 1270"/>
                            <a:gd name="T4" fmla="*/ 659130 w 9225"/>
                            <a:gd name="T5" fmla="*/ 0 h 1270"/>
                            <a:gd name="T6" fmla="*/ 1153160 w 9225"/>
                            <a:gd name="T7" fmla="*/ 0 h 1270"/>
                            <a:gd name="T8" fmla="*/ 1154430 w 9225"/>
                            <a:gd name="T9" fmla="*/ 0 h 1270"/>
                            <a:gd name="T10" fmla="*/ 1483995 w 9225"/>
                            <a:gd name="T11" fmla="*/ 0 h 1270"/>
                            <a:gd name="T12" fmla="*/ 1485265 w 9225"/>
                            <a:gd name="T13" fmla="*/ 0 h 1270"/>
                            <a:gd name="T14" fmla="*/ 2143125 w 9225"/>
                            <a:gd name="T15" fmla="*/ 0 h 1270"/>
                            <a:gd name="T16" fmla="*/ 2144395 w 9225"/>
                            <a:gd name="T17" fmla="*/ 0 h 1270"/>
                            <a:gd name="T18" fmla="*/ 2638425 w 9225"/>
                            <a:gd name="T19" fmla="*/ 0 h 1270"/>
                            <a:gd name="T20" fmla="*/ 2639695 w 9225"/>
                            <a:gd name="T21" fmla="*/ 0 h 1270"/>
                            <a:gd name="T22" fmla="*/ 2969260 w 9225"/>
                            <a:gd name="T23" fmla="*/ 0 h 1270"/>
                            <a:gd name="T24" fmla="*/ 2970530 w 9225"/>
                            <a:gd name="T25" fmla="*/ 0 h 1270"/>
                            <a:gd name="T26" fmla="*/ 3628390 w 9225"/>
                            <a:gd name="T27" fmla="*/ 0 h 1270"/>
                            <a:gd name="T28" fmla="*/ 3630295 w 9225"/>
                            <a:gd name="T29" fmla="*/ 0 h 1270"/>
                            <a:gd name="T30" fmla="*/ 4123690 w 9225"/>
                            <a:gd name="T31" fmla="*/ 0 h 1270"/>
                            <a:gd name="T32" fmla="*/ 4124960 w 9225"/>
                            <a:gd name="T33" fmla="*/ 0 h 1270"/>
                            <a:gd name="T34" fmla="*/ 4454525 w 9225"/>
                            <a:gd name="T35" fmla="*/ 0 h 1270"/>
                            <a:gd name="T36" fmla="*/ 4455795 w 9225"/>
                            <a:gd name="T37" fmla="*/ 0 h 1270"/>
                            <a:gd name="T38" fmla="*/ 5113655 w 9225"/>
                            <a:gd name="T39" fmla="*/ 0 h 1270"/>
                            <a:gd name="T40" fmla="*/ 5115560 w 9225"/>
                            <a:gd name="T41" fmla="*/ 0 h 1270"/>
                            <a:gd name="T42" fmla="*/ 5608955 w 9225"/>
                            <a:gd name="T43" fmla="*/ 0 h 1270"/>
                            <a:gd name="T44" fmla="*/ 5610225 w 9225"/>
                            <a:gd name="T45" fmla="*/ 0 h 1270"/>
                            <a:gd name="T46" fmla="*/ 5857240 w 9225"/>
                            <a:gd name="T47" fmla="*/ 0 h 1270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9225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4" y="0"/>
                              </a:lnTo>
                              <a:moveTo>
                                <a:pt x="5717" y="0"/>
                              </a:moveTo>
                              <a:lnTo>
                                <a:pt x="6494" y="0"/>
                              </a:lnTo>
                              <a:moveTo>
                                <a:pt x="6496" y="0"/>
                              </a:moveTo>
                              <a:lnTo>
                                <a:pt x="7015" y="0"/>
                              </a:lnTo>
                              <a:moveTo>
                                <a:pt x="7017" y="0"/>
                              </a:moveTo>
                              <a:lnTo>
                                <a:pt x="8053" y="0"/>
                              </a:lnTo>
                              <a:moveTo>
                                <a:pt x="8056" y="0"/>
                              </a:moveTo>
                              <a:lnTo>
                                <a:pt x="8833" y="0"/>
                              </a:lnTo>
                              <a:moveTo>
                                <a:pt x="8835" y="0"/>
                              </a:moveTo>
                              <a:lnTo>
                                <a:pt x="9224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49.7pt;margin-top:14.6pt;width:461.2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" path="m,l1036,t2,l1816,t2,l2337,t2,l3375,t2,l4155,t2,l4676,t2,l5714,t3,l6494,t2,l7015,t2,l8053,t3,l8833,t2,l9224,e" filled="f" strokeweight=".18289mm">
                <v:path arrowok="t" o:connecttype="custom" o:connectlocs="0,0;417741100,0;418547550,0;732256600,0;733063050,0;942336825,0;943143275,0;1360884375,0;1361690825,0;1675399875,0;1676206325,0;1885480100,0;1886286550,0;2147483647,0;2147483647,0;2147483647,0;2147483647,0;2147483647,0;2147483647,0;2147483647,0;2147483647,0;2147483647,0;2147483647,0;2147483647,0" o:connectangles="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375920</wp:posOffset>
                </wp:positionV>
                <wp:extent cx="5857875" cy="1270"/>
                <wp:effectExtent l="0" t="0" r="0" b="0"/>
                <wp:wrapTopAndBottom/>
                <wp:docPr id="40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7875" cy="1270"/>
                        </a:xfrm>
                        <a:custGeom>
                          <a:avLst/>
                          <a:gdLst>
                            <a:gd name="T0" fmla="*/ 0 w 9225"/>
                            <a:gd name="T1" fmla="*/ 0 h 1270"/>
                            <a:gd name="T2" fmla="*/ 657860 w 9225"/>
                            <a:gd name="T3" fmla="*/ 0 h 1270"/>
                            <a:gd name="T4" fmla="*/ 659130 w 9225"/>
                            <a:gd name="T5" fmla="*/ 0 h 1270"/>
                            <a:gd name="T6" fmla="*/ 1153160 w 9225"/>
                            <a:gd name="T7" fmla="*/ 0 h 1270"/>
                            <a:gd name="T8" fmla="*/ 1154430 w 9225"/>
                            <a:gd name="T9" fmla="*/ 0 h 1270"/>
                            <a:gd name="T10" fmla="*/ 1483995 w 9225"/>
                            <a:gd name="T11" fmla="*/ 0 h 1270"/>
                            <a:gd name="T12" fmla="*/ 1485265 w 9225"/>
                            <a:gd name="T13" fmla="*/ 0 h 1270"/>
                            <a:gd name="T14" fmla="*/ 2143125 w 9225"/>
                            <a:gd name="T15" fmla="*/ 0 h 1270"/>
                            <a:gd name="T16" fmla="*/ 2144395 w 9225"/>
                            <a:gd name="T17" fmla="*/ 0 h 1270"/>
                            <a:gd name="T18" fmla="*/ 2638425 w 9225"/>
                            <a:gd name="T19" fmla="*/ 0 h 1270"/>
                            <a:gd name="T20" fmla="*/ 2639695 w 9225"/>
                            <a:gd name="T21" fmla="*/ 0 h 1270"/>
                            <a:gd name="T22" fmla="*/ 2969260 w 9225"/>
                            <a:gd name="T23" fmla="*/ 0 h 1270"/>
                            <a:gd name="T24" fmla="*/ 2970530 w 9225"/>
                            <a:gd name="T25" fmla="*/ 0 h 1270"/>
                            <a:gd name="T26" fmla="*/ 3628390 w 9225"/>
                            <a:gd name="T27" fmla="*/ 0 h 1270"/>
                            <a:gd name="T28" fmla="*/ 3630295 w 9225"/>
                            <a:gd name="T29" fmla="*/ 0 h 1270"/>
                            <a:gd name="T30" fmla="*/ 4123690 w 9225"/>
                            <a:gd name="T31" fmla="*/ 0 h 1270"/>
                            <a:gd name="T32" fmla="*/ 4124960 w 9225"/>
                            <a:gd name="T33" fmla="*/ 0 h 1270"/>
                            <a:gd name="T34" fmla="*/ 4454525 w 9225"/>
                            <a:gd name="T35" fmla="*/ 0 h 1270"/>
                            <a:gd name="T36" fmla="*/ 4455795 w 9225"/>
                            <a:gd name="T37" fmla="*/ 0 h 1270"/>
                            <a:gd name="T38" fmla="*/ 5113655 w 9225"/>
                            <a:gd name="T39" fmla="*/ 0 h 1270"/>
                            <a:gd name="T40" fmla="*/ 5115560 w 9225"/>
                            <a:gd name="T41" fmla="*/ 0 h 1270"/>
                            <a:gd name="T42" fmla="*/ 5608955 w 9225"/>
                            <a:gd name="T43" fmla="*/ 0 h 1270"/>
                            <a:gd name="T44" fmla="*/ 5610225 w 9225"/>
                            <a:gd name="T45" fmla="*/ 0 h 1270"/>
                            <a:gd name="T46" fmla="*/ 5857240 w 9225"/>
                            <a:gd name="T47" fmla="*/ 0 h 1270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</a:gdLst>
                          <a:ahLst/>
                          <a:cxnLst>
                            <a:cxn ang="T48">
                              <a:pos x="T0" y="T1"/>
                            </a:cxn>
                            <a:cxn ang="T49">
                              <a:pos x="T2" y="T3"/>
                            </a:cxn>
                            <a:cxn ang="T50">
                              <a:pos x="T4" y="T5"/>
                            </a:cxn>
                            <a:cxn ang="T51">
                              <a:pos x="T6" y="T7"/>
                            </a:cxn>
                            <a:cxn ang="T52">
                              <a:pos x="T8" y="T9"/>
                            </a:cxn>
                            <a:cxn ang="T53">
                              <a:pos x="T10" y="T11"/>
                            </a:cxn>
                            <a:cxn ang="T54">
                              <a:pos x="T12" y="T13"/>
                            </a:cxn>
                            <a:cxn ang="T55">
                              <a:pos x="T14" y="T15"/>
                            </a:cxn>
                            <a:cxn ang="T56">
                              <a:pos x="T16" y="T17"/>
                            </a:cxn>
                            <a:cxn ang="T57">
                              <a:pos x="T18" y="T19"/>
                            </a:cxn>
                            <a:cxn ang="T58">
                              <a:pos x="T20" y="T21"/>
                            </a:cxn>
                            <a:cxn ang="T59">
                              <a:pos x="T22" y="T23"/>
                            </a:cxn>
                            <a:cxn ang="T60">
                              <a:pos x="T24" y="T25"/>
                            </a:cxn>
                            <a:cxn ang="T61">
                              <a:pos x="T26" y="T27"/>
                            </a:cxn>
                            <a:cxn ang="T62">
                              <a:pos x="T28" y="T29"/>
                            </a:cxn>
                            <a:cxn ang="T63">
                              <a:pos x="T30" y="T31"/>
                            </a:cxn>
                            <a:cxn ang="T64">
                              <a:pos x="T32" y="T33"/>
                            </a:cxn>
                            <a:cxn ang="T65">
                              <a:pos x="T34" y="T35"/>
                            </a:cxn>
                            <a:cxn ang="T66">
                              <a:pos x="T36" y="T37"/>
                            </a:cxn>
                            <a:cxn ang="T67">
                              <a:pos x="T38" y="T39"/>
                            </a:cxn>
                            <a:cxn ang="T68">
                              <a:pos x="T40" y="T41"/>
                            </a:cxn>
                            <a:cxn ang="T69">
                              <a:pos x="T42" y="T43"/>
                            </a:cxn>
                            <a:cxn ang="T70">
                              <a:pos x="T44" y="T45"/>
                            </a:cxn>
                            <a:cxn ang="T71">
                              <a:pos x="T46" y="T47"/>
                            </a:cxn>
                          </a:cxnLst>
                          <a:rect l="0" t="0" r="r" b="b"/>
                          <a:pathLst>
                            <a:path w="9225" h="1270">
                              <a:moveTo>
                                <a:pt x="0" y="0"/>
                              </a:moveTo>
                              <a:lnTo>
                                <a:pt x="1036" y="0"/>
                              </a:lnTo>
                              <a:moveTo>
                                <a:pt x="1038" y="0"/>
                              </a:moveTo>
                              <a:lnTo>
                                <a:pt x="1816" y="0"/>
                              </a:lnTo>
                              <a:moveTo>
                                <a:pt x="1818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5" y="0"/>
                              </a:lnTo>
                              <a:moveTo>
                                <a:pt x="3377" y="0"/>
                              </a:moveTo>
                              <a:lnTo>
                                <a:pt x="4155" y="0"/>
                              </a:lnTo>
                              <a:moveTo>
                                <a:pt x="4157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714" y="0"/>
                              </a:lnTo>
                              <a:moveTo>
                                <a:pt x="5717" y="0"/>
                              </a:moveTo>
                              <a:lnTo>
                                <a:pt x="6494" y="0"/>
                              </a:lnTo>
                              <a:moveTo>
                                <a:pt x="6496" y="0"/>
                              </a:moveTo>
                              <a:lnTo>
                                <a:pt x="7015" y="0"/>
                              </a:lnTo>
                              <a:moveTo>
                                <a:pt x="7017" y="0"/>
                              </a:moveTo>
                              <a:lnTo>
                                <a:pt x="8053" y="0"/>
                              </a:lnTo>
                              <a:moveTo>
                                <a:pt x="8056" y="0"/>
                              </a:moveTo>
                              <a:lnTo>
                                <a:pt x="8833" y="0"/>
                              </a:lnTo>
                              <a:moveTo>
                                <a:pt x="8835" y="0"/>
                              </a:moveTo>
                              <a:lnTo>
                                <a:pt x="9224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49.7pt;margin-top:29.6pt;width:461.2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" path="m,l1036,t2,l1816,t2,l2337,t2,l3375,t2,l4155,t2,l4676,t2,l5714,t3,l6494,t2,l7015,t2,l8053,t3,l8833,t2,l9224,e" filled="f" strokeweight=".18289mm">
                <v:path arrowok="t" o:connecttype="custom" o:connectlocs="0,0;417741100,0;418547550,0;732256600,0;733063050,0;942336825,0;943143275,0;1360884375,0;1361690825,0;1675399875,0;1676206325,0;1885480100,0;1886286550,0;2147483647,0;2147483647,0;2147483647,0;2147483647,0;2147483647,0;2147483647,0;2147483647,0;2147483647,0;2147483647,0;2147483647,0;2147483647,0" o:connectangles="0,0,0,0,0,0,0,0,0,0,0,0,0,0,0,0,0,0,0,0,0,0,0,0"/>
                <w10:wrap type="topAndBottom" anchorx="page"/>
              </v:shape>
            </w:pict>
          </mc:Fallback>
        </mc:AlternateContent>
      </w:r>
    </w:p>
    <w:p w:rsidR="007F72FC" w:rsidRPr="003E629C" w:rsidRDefault="007F72FC" w:rsidP="003E629C"/>
    <w:p w:rsidR="007F72FC" w:rsidRPr="003E629C" w:rsidRDefault="007F72FC" w:rsidP="003E629C">
      <w:r w:rsidRPr="003E629C">
        <w:t>(наименование организации, юридический адрес, реквизиты ИНН, ОГРН) - для</w:t>
      </w:r>
    </w:p>
    <w:p w:rsidR="00FD5BB9" w:rsidRPr="003E629C" w:rsidRDefault="007F72FC" w:rsidP="003E629C">
      <w:r w:rsidRPr="003E629C">
        <w:lastRenderedPageBreak/>
        <w:t>юридических лиц; Ф.И.О., данные документа, удостоверяющего личность, место жительства - для физических лиц)</w:t>
      </w:r>
    </w:p>
    <w:sectPr w:rsidR="00FD5BB9" w:rsidRPr="003E629C" w:rsidSect="003E629C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622" w:rsidRDefault="00E15622">
      <w:r>
        <w:separator/>
      </w:r>
    </w:p>
  </w:endnote>
  <w:endnote w:type="continuationSeparator" w:id="0">
    <w:p w:rsidR="00E15622" w:rsidRDefault="00E1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622" w:rsidRDefault="00E15622">
      <w:r>
        <w:separator/>
      </w:r>
    </w:p>
  </w:footnote>
  <w:footnote w:type="continuationSeparator" w:id="0">
    <w:p w:rsidR="00E15622" w:rsidRDefault="00E15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B3" w:rsidRDefault="00F40AB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0AB3" w:rsidRDefault="00F40AB3">
    <w:pPr>
      <w:pStyle w:val="a4"/>
      <w:ind w:right="360"/>
    </w:pPr>
  </w:p>
  <w:p w:rsidR="00F40AB3" w:rsidRDefault="00F40AB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AB3" w:rsidRDefault="00F40AB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56F5">
      <w:rPr>
        <w:rStyle w:val="a5"/>
        <w:noProof/>
      </w:rPr>
      <w:t>5</w:t>
    </w:r>
    <w:r>
      <w:rPr>
        <w:rStyle w:val="a5"/>
      </w:rPr>
      <w:fldChar w:fldCharType="end"/>
    </w:r>
  </w:p>
  <w:p w:rsidR="00F40AB3" w:rsidRDefault="00F40A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6D70413"/>
    <w:multiLevelType w:val="hybridMultilevel"/>
    <w:tmpl w:val="48461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5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8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0"/>
  </w:num>
  <w:num w:numId="9">
    <w:abstractNumId w:val="2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145FA"/>
    <w:rsid w:val="00020045"/>
    <w:rsid w:val="00023F1F"/>
    <w:rsid w:val="0003068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766BA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279EF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AA7"/>
    <w:rsid w:val="002C2BFD"/>
    <w:rsid w:val="002C51DE"/>
    <w:rsid w:val="002D4480"/>
    <w:rsid w:val="002D63E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C0F6E"/>
    <w:rsid w:val="003D160F"/>
    <w:rsid w:val="003D6553"/>
    <w:rsid w:val="003D71B6"/>
    <w:rsid w:val="003E089D"/>
    <w:rsid w:val="003E629C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49CB"/>
    <w:rsid w:val="004452B2"/>
    <w:rsid w:val="00445793"/>
    <w:rsid w:val="004535F9"/>
    <w:rsid w:val="00464DB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008F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97D5A"/>
    <w:rsid w:val="005A1615"/>
    <w:rsid w:val="005A43EA"/>
    <w:rsid w:val="005A72E1"/>
    <w:rsid w:val="005B4199"/>
    <w:rsid w:val="005B5CB2"/>
    <w:rsid w:val="005B6083"/>
    <w:rsid w:val="005D0C45"/>
    <w:rsid w:val="005D10D4"/>
    <w:rsid w:val="005D2C55"/>
    <w:rsid w:val="005E04D3"/>
    <w:rsid w:val="005E0DD0"/>
    <w:rsid w:val="005E5320"/>
    <w:rsid w:val="005E7F9C"/>
    <w:rsid w:val="005F031A"/>
    <w:rsid w:val="005F0BF4"/>
    <w:rsid w:val="005F1F02"/>
    <w:rsid w:val="005F5BA7"/>
    <w:rsid w:val="005F5ED4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070F"/>
    <w:rsid w:val="00745A77"/>
    <w:rsid w:val="007464CC"/>
    <w:rsid w:val="00750849"/>
    <w:rsid w:val="007541F1"/>
    <w:rsid w:val="007624A8"/>
    <w:rsid w:val="00765B5E"/>
    <w:rsid w:val="00770F80"/>
    <w:rsid w:val="00772E4B"/>
    <w:rsid w:val="007852D7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2AF"/>
    <w:rsid w:val="007F07E4"/>
    <w:rsid w:val="007F0EF5"/>
    <w:rsid w:val="007F2A6F"/>
    <w:rsid w:val="007F67D2"/>
    <w:rsid w:val="007F72FC"/>
    <w:rsid w:val="007F77B7"/>
    <w:rsid w:val="00801070"/>
    <w:rsid w:val="008013AC"/>
    <w:rsid w:val="00812308"/>
    <w:rsid w:val="008219DF"/>
    <w:rsid w:val="00822AAC"/>
    <w:rsid w:val="00825119"/>
    <w:rsid w:val="008262C5"/>
    <w:rsid w:val="00833675"/>
    <w:rsid w:val="00836E9C"/>
    <w:rsid w:val="00842F97"/>
    <w:rsid w:val="00853F4B"/>
    <w:rsid w:val="00854094"/>
    <w:rsid w:val="008576B3"/>
    <w:rsid w:val="008619DA"/>
    <w:rsid w:val="00861A2A"/>
    <w:rsid w:val="00863C64"/>
    <w:rsid w:val="008651CA"/>
    <w:rsid w:val="00870D7E"/>
    <w:rsid w:val="008775FB"/>
    <w:rsid w:val="008778BB"/>
    <w:rsid w:val="00884084"/>
    <w:rsid w:val="00885052"/>
    <w:rsid w:val="00886A18"/>
    <w:rsid w:val="00886FF3"/>
    <w:rsid w:val="008920E4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0C55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06AF"/>
    <w:rsid w:val="00967D33"/>
    <w:rsid w:val="009774EB"/>
    <w:rsid w:val="00980A12"/>
    <w:rsid w:val="00985223"/>
    <w:rsid w:val="00991934"/>
    <w:rsid w:val="00992564"/>
    <w:rsid w:val="00993198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3E8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1D41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2417"/>
    <w:rsid w:val="00A938D0"/>
    <w:rsid w:val="00AA0526"/>
    <w:rsid w:val="00AA14ED"/>
    <w:rsid w:val="00AA3049"/>
    <w:rsid w:val="00AB22B2"/>
    <w:rsid w:val="00AB3798"/>
    <w:rsid w:val="00AB7A0B"/>
    <w:rsid w:val="00AC3344"/>
    <w:rsid w:val="00AC550F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8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C4E3A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15622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6AD4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04B6B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371F7"/>
    <w:rsid w:val="00F40AB3"/>
    <w:rsid w:val="00F4200F"/>
    <w:rsid w:val="00F42A9B"/>
    <w:rsid w:val="00F435FB"/>
    <w:rsid w:val="00F53185"/>
    <w:rsid w:val="00F54F8A"/>
    <w:rsid w:val="00F556F5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D5B4C"/>
    <w:rsid w:val="00FD5BB9"/>
    <w:rsid w:val="00FE1590"/>
    <w:rsid w:val="00FE3394"/>
    <w:rsid w:val="00FE40DD"/>
    <w:rsid w:val="00FE6612"/>
    <w:rsid w:val="00FE7C7A"/>
    <w:rsid w:val="00FF1368"/>
    <w:rsid w:val="00F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556F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556F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556F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556F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556F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556F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556F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E629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E629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E629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556F5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556F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3E629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556F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556F5"/>
    <w:rPr>
      <w:color w:val="0000FF"/>
      <w:u w:val="none"/>
    </w:rPr>
  </w:style>
  <w:style w:type="paragraph" w:customStyle="1" w:styleId="Application">
    <w:name w:val="Application!Приложение"/>
    <w:rsid w:val="00F556F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556F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556F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556F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556F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556F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556F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556F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556F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556F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556F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556F5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E629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E629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E629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556F5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556F5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3E629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556F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556F5"/>
    <w:rPr>
      <w:color w:val="0000FF"/>
      <w:u w:val="none"/>
    </w:rPr>
  </w:style>
  <w:style w:type="paragraph" w:customStyle="1" w:styleId="Application">
    <w:name w:val="Application!Приложение"/>
    <w:rsid w:val="00F556F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556F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556F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556F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556F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bdca97b4-277d-4f20-9d6e-99687b7290f5.html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96e20c02-1b12-465a-b64c-24aa92270007.html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0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10" Type="http://schemas.openxmlformats.org/officeDocument/2006/relationships/hyperlink" Target="http://10.20.49.3:8080/content/act/3e94a738-bee7-4e52-8e01-85a87caf0302.doc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39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8" Type="http://schemas.openxmlformats.org/officeDocument/2006/relationships/endnotes" Target="endnotes.xml"/><Relationship Id="rId51" Type="http://schemas.openxmlformats.org/officeDocument/2006/relationships/header" Target="header2.xm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9C383-8414-4512-B675-5B30BD1E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52</Pages>
  <Words>4041</Words>
  <Characters>23039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27026</CharactersWithSpaces>
  <SharedDoc>false</SharedDoc>
  <HLinks>
    <vt:vector size="6" baseType="variant">
      <vt:variant>
        <vt:i4>2883700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consultantplus://offline/ref%3DA8E73149654FA4F332D4F06007A311B46832A9780407E07E9BFF8C02324C2467814864A9E1AD08377EB33906865260CDF8ABF3240EE7354EB8EE551F5AH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2026-08-31T04:46:00Z</dcterms:created>
  <dcterms:modified xsi:type="dcterms:W3CDTF">2026-08-31T04:46:00Z</dcterms:modified>
</cp:coreProperties>
</file>