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AC3FC9" w:rsidRDefault="00F950F4" w:rsidP="00AC3FC9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AC3FC9" w:rsidRDefault="009D08D4" w:rsidP="00AC3FC9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AC3FC9" w:rsidRDefault="009D08D4" w:rsidP="00AC3F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C3FC9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AC3FC9" w:rsidRDefault="009D08D4" w:rsidP="00AC3F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C3FC9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AC3FC9">
        <w:rPr>
          <w:rFonts w:cs="Arial"/>
          <w:b/>
          <w:bCs/>
          <w:kern w:val="28"/>
          <w:sz w:val="32"/>
          <w:szCs w:val="32"/>
        </w:rPr>
        <w:t>–</w:t>
      </w:r>
      <w:r w:rsidR="005F7317" w:rsidRPr="00AC3FC9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AC3FC9" w:rsidRDefault="009D08D4" w:rsidP="00AC3F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C3FC9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AC3FC9" w:rsidRDefault="009D08D4" w:rsidP="00AC3F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C3FC9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AC3FC9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AC3FC9" w:rsidRDefault="009D08D4" w:rsidP="00AC3FC9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AC3FC9" w:rsidRDefault="009D08D4" w:rsidP="00AC3F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C3FC9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E60708" w:rsidRDefault="00E60708" w:rsidP="00AC3FC9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7115B2" w:rsidRPr="00AC3FC9" w:rsidRDefault="007115B2" w:rsidP="00AC3F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C3FC9">
        <w:rPr>
          <w:rFonts w:cs="Arial"/>
          <w:b/>
          <w:bCs/>
          <w:kern w:val="28"/>
          <w:sz w:val="32"/>
          <w:szCs w:val="32"/>
        </w:rPr>
        <w:t>Об утверждении административного регламента</w:t>
      </w:r>
      <w:r w:rsidR="00AC3FC9" w:rsidRPr="00AC3FC9">
        <w:rPr>
          <w:rFonts w:cs="Arial"/>
          <w:b/>
          <w:bCs/>
          <w:kern w:val="28"/>
          <w:sz w:val="32"/>
          <w:szCs w:val="32"/>
        </w:rPr>
        <w:t xml:space="preserve"> </w:t>
      </w:r>
      <w:r w:rsidRPr="00AC3FC9">
        <w:rPr>
          <w:rFonts w:cs="Arial"/>
          <w:b/>
          <w:bCs/>
          <w:kern w:val="28"/>
          <w:sz w:val="32"/>
          <w:szCs w:val="32"/>
        </w:rPr>
        <w:t>«Реализация администрацией Ленинск-Кузнецкого муниципального округа полномочий администратора доходов бюджета муниципального округа по взысканию дебиторской задолженности по платежам в бюджет, пеням, и штрафам по ним»</w:t>
      </w:r>
    </w:p>
    <w:p w:rsidR="00AC3FC9" w:rsidRDefault="00AC3FC9" w:rsidP="00AC3FC9"/>
    <w:p w:rsidR="007115B2" w:rsidRPr="00AC3FC9" w:rsidRDefault="007115B2" w:rsidP="00AC3FC9">
      <w:bookmarkStart w:id="0" w:name="_GoBack"/>
      <w:bookmarkEnd w:id="0"/>
      <w:r w:rsidRPr="00AC3FC9">
        <w:t xml:space="preserve">В соответствии со статьей 160.1 </w:t>
      </w:r>
      <w:hyperlink r:id="rId10" w:tooltip="Бюджетный кодекс" w:history="1">
        <w:r w:rsidRPr="004444C3">
          <w:rPr>
            <w:rStyle w:val="af0"/>
          </w:rPr>
          <w:t>Бюджетного кодекса</w:t>
        </w:r>
      </w:hyperlink>
      <w:r w:rsidRPr="00AC3FC9">
        <w:t xml:space="preserve"> Российской Федерации, Приказом Минфина России </w:t>
      </w:r>
      <w:hyperlink r:id="rId11" w:tgtFrame="Logical" w:history="1">
        <w:r w:rsidRPr="004444C3">
          <w:rPr>
            <w:rStyle w:val="af0"/>
          </w:rPr>
          <w:t>от 18.11.2022 № 172н</w:t>
        </w:r>
      </w:hyperlink>
      <w:r w:rsidRPr="00AC3FC9">
        <w:t xml:space="preserve">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постановлением администрации Ленинск-Кузнецкого муниципального округа </w:t>
      </w:r>
      <w:hyperlink r:id="rId12" w:tgtFrame="Logical" w:history="1">
        <w:r w:rsidRPr="004444C3">
          <w:rPr>
            <w:rStyle w:val="af0"/>
          </w:rPr>
          <w:t>от 03.08.2023 № 686</w:t>
        </w:r>
      </w:hyperlink>
      <w:r w:rsidRPr="00AC3FC9">
        <w:t xml:space="preserve"> «Об утверждении Порядка осуществления бюджетных полномочий главных администраторов доходов бюджета Ленинск-Кузнецкого муниципального округа, являющихся органами местного самоуправления и (или) находящимися в их ведении казенными учреждениями» </w:t>
      </w:r>
      <w:r w:rsidRPr="00AC3FC9">
        <w:rPr>
          <w:rFonts w:eastAsia="Calibri"/>
        </w:rPr>
        <w:t>администрация Ленинск-Кузнецкого муниципального округа постановляет</w:t>
      </w:r>
      <w:r w:rsidRPr="00AC3FC9">
        <w:t>:</w:t>
      </w:r>
    </w:p>
    <w:p w:rsidR="007115B2" w:rsidRPr="00AC3FC9" w:rsidRDefault="007115B2" w:rsidP="00AC3FC9">
      <w:pPr>
        <w:rPr>
          <w:rFonts w:eastAsia="Calibri"/>
        </w:rPr>
      </w:pPr>
      <w:r w:rsidRPr="00AC3FC9">
        <w:t xml:space="preserve">1. Утвердить </w:t>
      </w:r>
      <w:r w:rsidRPr="00AC3FC9">
        <w:rPr>
          <w:rFonts w:hint="eastAsia"/>
        </w:rPr>
        <w:t>административн</w:t>
      </w:r>
      <w:r w:rsidRPr="00AC3FC9">
        <w:t xml:space="preserve">ый </w:t>
      </w:r>
      <w:r w:rsidRPr="00AC3FC9">
        <w:rPr>
          <w:rFonts w:hint="eastAsia"/>
        </w:rPr>
        <w:t>регламент</w:t>
      </w:r>
      <w:r w:rsidRPr="00AC3FC9">
        <w:t xml:space="preserve"> «</w:t>
      </w:r>
      <w:r w:rsidRPr="00AC3FC9">
        <w:rPr>
          <w:rFonts w:hint="eastAsia"/>
        </w:rPr>
        <w:t>Реализация</w:t>
      </w:r>
      <w:r w:rsidRPr="00AC3FC9">
        <w:t xml:space="preserve"> </w:t>
      </w:r>
      <w:r w:rsidRPr="00AC3FC9">
        <w:rPr>
          <w:rFonts w:hint="eastAsia"/>
        </w:rPr>
        <w:t>администрацией</w:t>
      </w:r>
      <w:r w:rsidRPr="00AC3FC9">
        <w:t xml:space="preserve"> </w:t>
      </w:r>
      <w:r w:rsidRPr="00AC3FC9">
        <w:rPr>
          <w:rFonts w:hint="eastAsia"/>
        </w:rPr>
        <w:t>Ленинск</w:t>
      </w:r>
      <w:r w:rsidRPr="00AC3FC9">
        <w:t>-</w:t>
      </w:r>
      <w:r w:rsidRPr="00AC3FC9">
        <w:rPr>
          <w:rFonts w:hint="eastAsia"/>
        </w:rPr>
        <w:t>Кузнецкого</w:t>
      </w:r>
      <w:r w:rsidRPr="00AC3FC9">
        <w:t xml:space="preserve"> </w:t>
      </w:r>
      <w:r w:rsidRPr="00AC3FC9">
        <w:rPr>
          <w:rFonts w:hint="eastAsia"/>
        </w:rPr>
        <w:t>муниципального</w:t>
      </w:r>
      <w:r w:rsidRPr="00AC3FC9">
        <w:t xml:space="preserve"> </w:t>
      </w:r>
      <w:r w:rsidRPr="00AC3FC9">
        <w:rPr>
          <w:rFonts w:hint="eastAsia"/>
        </w:rPr>
        <w:t>округа</w:t>
      </w:r>
      <w:r w:rsidRPr="00AC3FC9">
        <w:t xml:space="preserve"> </w:t>
      </w:r>
      <w:r w:rsidRPr="00AC3FC9">
        <w:rPr>
          <w:rFonts w:hint="eastAsia"/>
        </w:rPr>
        <w:t>полномочий</w:t>
      </w:r>
      <w:r w:rsidRPr="00AC3FC9">
        <w:t xml:space="preserve"> </w:t>
      </w:r>
      <w:r w:rsidRPr="00AC3FC9">
        <w:rPr>
          <w:rFonts w:hint="eastAsia"/>
        </w:rPr>
        <w:t>администратора</w:t>
      </w:r>
      <w:r w:rsidRPr="00AC3FC9">
        <w:t xml:space="preserve"> </w:t>
      </w:r>
      <w:r w:rsidRPr="00AC3FC9">
        <w:rPr>
          <w:rFonts w:hint="eastAsia"/>
        </w:rPr>
        <w:t>доходов</w:t>
      </w:r>
      <w:r w:rsidRPr="00AC3FC9">
        <w:t xml:space="preserve"> </w:t>
      </w:r>
      <w:r w:rsidRPr="00AC3FC9">
        <w:rPr>
          <w:rFonts w:hint="eastAsia"/>
        </w:rPr>
        <w:t>бюджета</w:t>
      </w:r>
      <w:r w:rsidRPr="00AC3FC9">
        <w:t xml:space="preserve"> </w:t>
      </w:r>
      <w:r w:rsidRPr="00AC3FC9">
        <w:rPr>
          <w:rFonts w:hint="eastAsia"/>
        </w:rPr>
        <w:t>муниципального</w:t>
      </w:r>
      <w:r w:rsidRPr="00AC3FC9">
        <w:t xml:space="preserve"> </w:t>
      </w:r>
      <w:r w:rsidRPr="00AC3FC9">
        <w:rPr>
          <w:rFonts w:hint="eastAsia"/>
        </w:rPr>
        <w:t>округа</w:t>
      </w:r>
      <w:r w:rsidRPr="00AC3FC9">
        <w:t xml:space="preserve"> </w:t>
      </w:r>
      <w:r w:rsidRPr="00AC3FC9">
        <w:rPr>
          <w:rFonts w:hint="eastAsia"/>
        </w:rPr>
        <w:t>по</w:t>
      </w:r>
      <w:r w:rsidRPr="00AC3FC9">
        <w:t xml:space="preserve"> </w:t>
      </w:r>
      <w:r w:rsidRPr="00AC3FC9">
        <w:rPr>
          <w:rFonts w:hint="eastAsia"/>
        </w:rPr>
        <w:t>взысканию</w:t>
      </w:r>
      <w:r w:rsidRPr="00AC3FC9">
        <w:t xml:space="preserve"> </w:t>
      </w:r>
      <w:r w:rsidRPr="00AC3FC9">
        <w:rPr>
          <w:rFonts w:hint="eastAsia"/>
        </w:rPr>
        <w:t>дебиторской</w:t>
      </w:r>
      <w:r w:rsidRPr="00AC3FC9">
        <w:t xml:space="preserve"> </w:t>
      </w:r>
      <w:r w:rsidRPr="00AC3FC9">
        <w:rPr>
          <w:rFonts w:hint="eastAsia"/>
        </w:rPr>
        <w:t>задолженности</w:t>
      </w:r>
      <w:r w:rsidRPr="00AC3FC9">
        <w:t xml:space="preserve"> </w:t>
      </w:r>
      <w:r w:rsidRPr="00AC3FC9">
        <w:rPr>
          <w:rFonts w:hint="eastAsia"/>
        </w:rPr>
        <w:t>по</w:t>
      </w:r>
      <w:r w:rsidRPr="00AC3FC9">
        <w:t xml:space="preserve"> </w:t>
      </w:r>
      <w:r w:rsidRPr="00AC3FC9">
        <w:rPr>
          <w:rFonts w:hint="eastAsia"/>
        </w:rPr>
        <w:t>платежам</w:t>
      </w:r>
      <w:r w:rsidRPr="00AC3FC9">
        <w:t xml:space="preserve"> </w:t>
      </w:r>
      <w:r w:rsidRPr="00AC3FC9">
        <w:rPr>
          <w:rFonts w:hint="eastAsia"/>
        </w:rPr>
        <w:t>в</w:t>
      </w:r>
      <w:r w:rsidRPr="00AC3FC9">
        <w:t xml:space="preserve"> </w:t>
      </w:r>
      <w:r w:rsidRPr="00AC3FC9">
        <w:rPr>
          <w:rFonts w:hint="eastAsia"/>
        </w:rPr>
        <w:t>бюджет</w:t>
      </w:r>
      <w:r w:rsidRPr="00AC3FC9">
        <w:t xml:space="preserve">, </w:t>
      </w:r>
      <w:r w:rsidRPr="00AC3FC9">
        <w:rPr>
          <w:rFonts w:hint="eastAsia"/>
        </w:rPr>
        <w:t>пеням</w:t>
      </w:r>
      <w:r w:rsidRPr="00AC3FC9">
        <w:t xml:space="preserve">, </w:t>
      </w:r>
      <w:r w:rsidRPr="00AC3FC9">
        <w:rPr>
          <w:rFonts w:hint="eastAsia"/>
        </w:rPr>
        <w:t>и</w:t>
      </w:r>
      <w:r w:rsidRPr="00AC3FC9">
        <w:t xml:space="preserve"> </w:t>
      </w:r>
      <w:r w:rsidRPr="00AC3FC9">
        <w:rPr>
          <w:rFonts w:hint="eastAsia"/>
        </w:rPr>
        <w:t>штрафам</w:t>
      </w:r>
      <w:r w:rsidRPr="00AC3FC9">
        <w:t xml:space="preserve"> </w:t>
      </w:r>
      <w:r w:rsidRPr="00AC3FC9">
        <w:rPr>
          <w:rFonts w:hint="eastAsia"/>
        </w:rPr>
        <w:t>по</w:t>
      </w:r>
      <w:r w:rsidRPr="00AC3FC9">
        <w:t xml:space="preserve"> </w:t>
      </w:r>
      <w:r w:rsidRPr="00AC3FC9">
        <w:rPr>
          <w:rFonts w:hint="eastAsia"/>
        </w:rPr>
        <w:t>ним»</w:t>
      </w:r>
      <w:r w:rsidRPr="00AC3FC9">
        <w:t xml:space="preserve"> </w:t>
      </w:r>
      <w:r w:rsidRPr="00AC3FC9">
        <w:rPr>
          <w:rFonts w:eastAsia="Calibri"/>
        </w:rPr>
        <w:t>согласно приложению.</w:t>
      </w:r>
    </w:p>
    <w:p w:rsidR="007115B2" w:rsidRPr="00AC3FC9" w:rsidRDefault="007115B2" w:rsidP="00AC3FC9">
      <w:r w:rsidRPr="00AC3FC9">
        <w:t>2. Начальнику отдела бухгалтерского учета и отчетности администрации Ленинск-Кузнецкого муниципального округа (В.С. Дергунова) обеспечить соблюдение административного регламента «</w:t>
      </w:r>
      <w:r w:rsidRPr="00AC3FC9">
        <w:rPr>
          <w:rFonts w:hint="eastAsia"/>
        </w:rPr>
        <w:t>Реализация</w:t>
      </w:r>
      <w:r w:rsidRPr="00AC3FC9">
        <w:t xml:space="preserve"> </w:t>
      </w:r>
      <w:r w:rsidRPr="00AC3FC9">
        <w:rPr>
          <w:rFonts w:hint="eastAsia"/>
        </w:rPr>
        <w:t>администрацией</w:t>
      </w:r>
      <w:r w:rsidRPr="00AC3FC9">
        <w:t xml:space="preserve"> </w:t>
      </w:r>
      <w:r w:rsidRPr="00AC3FC9">
        <w:rPr>
          <w:rFonts w:hint="eastAsia"/>
        </w:rPr>
        <w:t>Ленинск</w:t>
      </w:r>
      <w:r w:rsidRPr="00AC3FC9">
        <w:t>-</w:t>
      </w:r>
      <w:r w:rsidRPr="00AC3FC9">
        <w:rPr>
          <w:rFonts w:hint="eastAsia"/>
        </w:rPr>
        <w:t>Кузнецкого</w:t>
      </w:r>
      <w:r w:rsidRPr="00AC3FC9">
        <w:t xml:space="preserve"> </w:t>
      </w:r>
      <w:r w:rsidRPr="00AC3FC9">
        <w:rPr>
          <w:rFonts w:hint="eastAsia"/>
        </w:rPr>
        <w:t>муниципального</w:t>
      </w:r>
      <w:r w:rsidRPr="00AC3FC9">
        <w:t xml:space="preserve"> </w:t>
      </w:r>
      <w:r w:rsidRPr="00AC3FC9">
        <w:rPr>
          <w:rFonts w:hint="eastAsia"/>
        </w:rPr>
        <w:t>округа</w:t>
      </w:r>
      <w:r w:rsidRPr="00AC3FC9">
        <w:t xml:space="preserve"> </w:t>
      </w:r>
      <w:r w:rsidRPr="00AC3FC9">
        <w:rPr>
          <w:rFonts w:hint="eastAsia"/>
        </w:rPr>
        <w:t>полномочий</w:t>
      </w:r>
      <w:r w:rsidRPr="00AC3FC9">
        <w:t xml:space="preserve"> </w:t>
      </w:r>
      <w:r w:rsidRPr="00AC3FC9">
        <w:rPr>
          <w:rFonts w:hint="eastAsia"/>
        </w:rPr>
        <w:t>администратора</w:t>
      </w:r>
      <w:r w:rsidRPr="00AC3FC9">
        <w:t xml:space="preserve"> </w:t>
      </w:r>
      <w:r w:rsidRPr="00AC3FC9">
        <w:rPr>
          <w:rFonts w:hint="eastAsia"/>
        </w:rPr>
        <w:t>доходов</w:t>
      </w:r>
      <w:r w:rsidRPr="00AC3FC9">
        <w:t xml:space="preserve"> </w:t>
      </w:r>
      <w:r w:rsidRPr="00AC3FC9">
        <w:rPr>
          <w:rFonts w:hint="eastAsia"/>
        </w:rPr>
        <w:t>бюджета</w:t>
      </w:r>
      <w:r w:rsidRPr="00AC3FC9">
        <w:t xml:space="preserve"> </w:t>
      </w:r>
      <w:r w:rsidRPr="00AC3FC9">
        <w:rPr>
          <w:rFonts w:hint="eastAsia"/>
        </w:rPr>
        <w:t>муниципального</w:t>
      </w:r>
      <w:r w:rsidRPr="00AC3FC9">
        <w:t xml:space="preserve"> </w:t>
      </w:r>
      <w:r w:rsidRPr="00AC3FC9">
        <w:rPr>
          <w:rFonts w:hint="eastAsia"/>
        </w:rPr>
        <w:t>округа</w:t>
      </w:r>
      <w:r w:rsidRPr="00AC3FC9">
        <w:t xml:space="preserve"> </w:t>
      </w:r>
      <w:r w:rsidRPr="00AC3FC9">
        <w:rPr>
          <w:rFonts w:hint="eastAsia"/>
        </w:rPr>
        <w:t>по</w:t>
      </w:r>
      <w:r w:rsidRPr="00AC3FC9">
        <w:t xml:space="preserve"> </w:t>
      </w:r>
      <w:r w:rsidRPr="00AC3FC9">
        <w:rPr>
          <w:rFonts w:hint="eastAsia"/>
        </w:rPr>
        <w:t>взысканию</w:t>
      </w:r>
      <w:r w:rsidRPr="00AC3FC9">
        <w:t xml:space="preserve"> </w:t>
      </w:r>
      <w:r w:rsidRPr="00AC3FC9">
        <w:rPr>
          <w:rFonts w:hint="eastAsia"/>
        </w:rPr>
        <w:t>дебиторской</w:t>
      </w:r>
      <w:r w:rsidRPr="00AC3FC9">
        <w:t xml:space="preserve"> </w:t>
      </w:r>
      <w:r w:rsidRPr="00AC3FC9">
        <w:rPr>
          <w:rFonts w:hint="eastAsia"/>
        </w:rPr>
        <w:t>задолженности</w:t>
      </w:r>
      <w:r w:rsidRPr="00AC3FC9">
        <w:t xml:space="preserve"> </w:t>
      </w:r>
      <w:r w:rsidRPr="00AC3FC9">
        <w:rPr>
          <w:rFonts w:hint="eastAsia"/>
        </w:rPr>
        <w:t>по</w:t>
      </w:r>
      <w:r w:rsidRPr="00AC3FC9">
        <w:t xml:space="preserve"> </w:t>
      </w:r>
      <w:r w:rsidRPr="00AC3FC9">
        <w:rPr>
          <w:rFonts w:hint="eastAsia"/>
        </w:rPr>
        <w:t>платежам</w:t>
      </w:r>
      <w:r w:rsidRPr="00AC3FC9">
        <w:t xml:space="preserve"> </w:t>
      </w:r>
      <w:r w:rsidRPr="00AC3FC9">
        <w:rPr>
          <w:rFonts w:hint="eastAsia"/>
        </w:rPr>
        <w:t>в</w:t>
      </w:r>
      <w:r w:rsidRPr="00AC3FC9">
        <w:t xml:space="preserve"> </w:t>
      </w:r>
      <w:r w:rsidRPr="00AC3FC9">
        <w:rPr>
          <w:rFonts w:hint="eastAsia"/>
        </w:rPr>
        <w:t>бюджет</w:t>
      </w:r>
      <w:r w:rsidRPr="00AC3FC9">
        <w:t xml:space="preserve">, </w:t>
      </w:r>
      <w:r w:rsidRPr="00AC3FC9">
        <w:rPr>
          <w:rFonts w:hint="eastAsia"/>
        </w:rPr>
        <w:t>пеням</w:t>
      </w:r>
      <w:r w:rsidRPr="00AC3FC9">
        <w:t xml:space="preserve">, </w:t>
      </w:r>
      <w:r w:rsidRPr="00AC3FC9">
        <w:rPr>
          <w:rFonts w:hint="eastAsia"/>
        </w:rPr>
        <w:t>и</w:t>
      </w:r>
      <w:r w:rsidRPr="00AC3FC9">
        <w:t xml:space="preserve"> </w:t>
      </w:r>
      <w:r w:rsidRPr="00AC3FC9">
        <w:rPr>
          <w:rFonts w:hint="eastAsia"/>
        </w:rPr>
        <w:t>штрафам</w:t>
      </w:r>
      <w:r w:rsidRPr="00AC3FC9">
        <w:t xml:space="preserve"> </w:t>
      </w:r>
      <w:r w:rsidRPr="00AC3FC9">
        <w:rPr>
          <w:rFonts w:hint="eastAsia"/>
        </w:rPr>
        <w:t>по</w:t>
      </w:r>
      <w:r w:rsidRPr="00AC3FC9">
        <w:t xml:space="preserve"> </w:t>
      </w:r>
      <w:r w:rsidRPr="00AC3FC9">
        <w:rPr>
          <w:rFonts w:hint="eastAsia"/>
        </w:rPr>
        <w:t>ним»</w:t>
      </w:r>
      <w:r w:rsidRPr="00AC3FC9">
        <w:t>.</w:t>
      </w:r>
    </w:p>
    <w:p w:rsidR="007115B2" w:rsidRPr="00AC3FC9" w:rsidRDefault="007115B2" w:rsidP="00AC3FC9">
      <w:r w:rsidRPr="00AC3FC9">
        <w:rPr>
          <w:rFonts w:eastAsia="Calibri"/>
        </w:rPr>
        <w:t xml:space="preserve">3. </w:t>
      </w:r>
      <w:r w:rsidRPr="00AC3FC9">
        <w:t xml:space="preserve"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</w:t>
      </w:r>
      <w:r w:rsidRPr="00AC3FC9">
        <w:lastRenderedPageBreak/>
        <w:t>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AC3FC9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7115B2" w:rsidRPr="00AC3FC9" w:rsidRDefault="007115B2" w:rsidP="00AC3FC9">
      <w:r w:rsidRPr="00AC3FC9">
        <w:t>4. Контроль за исполнением настоящего постановления возложить на заместителя главы муниципального округа – начальника финансового управления М.А. Волкову.</w:t>
      </w:r>
    </w:p>
    <w:p w:rsidR="007115B2" w:rsidRPr="00AC3FC9" w:rsidRDefault="007115B2" w:rsidP="00AC3FC9">
      <w:pPr>
        <w:rPr>
          <w:rFonts w:eastAsia="Calibri"/>
        </w:rPr>
      </w:pPr>
      <w:r w:rsidRPr="00AC3FC9">
        <w:t xml:space="preserve">5. Постановление вступает в силу после его </w:t>
      </w:r>
      <w:r w:rsidRPr="00AC3FC9">
        <w:rPr>
          <w:rFonts w:eastAsia="Calibri"/>
        </w:rPr>
        <w:t>официального обнародования.</w:t>
      </w:r>
    </w:p>
    <w:p w:rsidR="007A2D1E" w:rsidRPr="00AC3FC9" w:rsidRDefault="007A2D1E" w:rsidP="00AC3FC9"/>
    <w:p w:rsidR="00BB5CA9" w:rsidRPr="00AC3FC9" w:rsidRDefault="00BB5CA9" w:rsidP="00AC3FC9">
      <w:r w:rsidRPr="00AC3FC9">
        <w:t>Глава</w:t>
      </w:r>
    </w:p>
    <w:p w:rsidR="00BB5CA9" w:rsidRPr="00AC3FC9" w:rsidRDefault="00BB5CA9" w:rsidP="00AC3FC9">
      <w:r w:rsidRPr="00AC3FC9">
        <w:t>Ленинск-Кузнецкого</w:t>
      </w:r>
    </w:p>
    <w:p w:rsidR="00BB5CA9" w:rsidRPr="00AC3FC9" w:rsidRDefault="00BB5CA9" w:rsidP="00AC3FC9">
      <w:r w:rsidRPr="00AC3FC9">
        <w:t>муниципального округа</w:t>
      </w:r>
      <w:r w:rsidR="00AC3FC9">
        <w:t xml:space="preserve"> </w:t>
      </w:r>
      <w:r w:rsidRPr="00AC3FC9">
        <w:t>Д.П. Полежайкин</w:t>
      </w:r>
    </w:p>
    <w:p w:rsidR="00BB5CA9" w:rsidRPr="00AC3FC9" w:rsidRDefault="00BB5CA9" w:rsidP="00AC3FC9">
      <w:r w:rsidRPr="00AC3FC9">
        <w:t>г. Ленинск-Кузнецкий</w:t>
      </w:r>
    </w:p>
    <w:p w:rsidR="00BB5CA9" w:rsidRPr="00AC3FC9" w:rsidRDefault="00BB5CA9" w:rsidP="00AC3FC9"/>
    <w:p w:rsidR="00BB5CA9" w:rsidRPr="00AC3FC9" w:rsidRDefault="00BB5CA9" w:rsidP="00AC3FC9">
      <w:r w:rsidRPr="00AC3FC9">
        <w:t>«</w:t>
      </w:r>
      <w:r w:rsidR="003B3512" w:rsidRPr="00AC3FC9">
        <w:t>26</w:t>
      </w:r>
      <w:r w:rsidRPr="00AC3FC9">
        <w:t xml:space="preserve">» </w:t>
      </w:r>
      <w:r w:rsidR="003B3512" w:rsidRPr="00AC3FC9">
        <w:t>сентября</w:t>
      </w:r>
      <w:r w:rsidRPr="00AC3FC9">
        <w:t xml:space="preserve"> 2023 г.</w:t>
      </w:r>
    </w:p>
    <w:p w:rsidR="007A2D1E" w:rsidRPr="00AC3FC9" w:rsidRDefault="00BB5CA9" w:rsidP="00AC3FC9">
      <w:r w:rsidRPr="00AC3FC9">
        <w:t xml:space="preserve">№ </w:t>
      </w:r>
      <w:r w:rsidR="003B3512" w:rsidRPr="00AC3FC9">
        <w:t>901</w:t>
      </w:r>
    </w:p>
    <w:p w:rsidR="007115B2" w:rsidRPr="00AC3FC9" w:rsidRDefault="007115B2" w:rsidP="00AC3FC9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AC3FC9" w:rsidRPr="00AC3FC9" w:rsidRDefault="00AC3FC9" w:rsidP="00AC3FC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C3FC9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AC3FC9" w:rsidRPr="00AC3FC9" w:rsidRDefault="00AC3FC9" w:rsidP="00AC3FC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C3FC9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AC3FC9" w:rsidRPr="00AC3FC9" w:rsidRDefault="00AC3FC9" w:rsidP="00AC3FC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C3FC9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AC3FC9" w:rsidRPr="00AC3FC9" w:rsidRDefault="00AC3FC9" w:rsidP="00AC3FC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C3FC9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AC3FC9" w:rsidRPr="00AC3FC9" w:rsidRDefault="00AC3FC9" w:rsidP="00AC3FC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C3FC9">
        <w:rPr>
          <w:rFonts w:cs="Arial"/>
          <w:b/>
          <w:bCs/>
          <w:kern w:val="28"/>
          <w:sz w:val="32"/>
          <w:szCs w:val="32"/>
        </w:rPr>
        <w:t>от 26 сентября 2023 г.</w:t>
      </w:r>
    </w:p>
    <w:p w:rsidR="007115B2" w:rsidRPr="00AC3FC9" w:rsidRDefault="00AC3FC9" w:rsidP="00AC3FC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C3FC9">
        <w:rPr>
          <w:rFonts w:cs="Arial"/>
          <w:b/>
          <w:bCs/>
          <w:kern w:val="28"/>
          <w:sz w:val="32"/>
          <w:szCs w:val="32"/>
        </w:rPr>
        <w:t>№ 901</w:t>
      </w:r>
    </w:p>
    <w:p w:rsidR="007115B2" w:rsidRPr="00AC3FC9" w:rsidRDefault="007115B2" w:rsidP="00AC3FC9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7115B2" w:rsidRPr="00AC3FC9" w:rsidRDefault="007115B2" w:rsidP="00AC3FC9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C3FC9">
        <w:rPr>
          <w:rFonts w:cs="Arial"/>
          <w:b/>
          <w:bCs/>
          <w:kern w:val="32"/>
          <w:sz w:val="32"/>
          <w:szCs w:val="32"/>
        </w:rPr>
        <w:t>РЕГЛАМЕНТ</w:t>
      </w:r>
    </w:p>
    <w:p w:rsidR="007115B2" w:rsidRPr="00AC3FC9" w:rsidRDefault="007115B2" w:rsidP="00AC3FC9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C3FC9">
        <w:rPr>
          <w:rFonts w:cs="Arial"/>
          <w:b/>
          <w:bCs/>
          <w:kern w:val="32"/>
          <w:sz w:val="32"/>
          <w:szCs w:val="32"/>
        </w:rPr>
        <w:t>реализации администрацией Ленинск-Кузнецкого муниципального округа полномочий администратора доходов бюджета муниципального округа по взысканию дебиторской задолженности по платежам в бюджет, пеням, и штрафам по ним</w:t>
      </w:r>
    </w:p>
    <w:p w:rsidR="007115B2" w:rsidRPr="00AC3FC9" w:rsidRDefault="007115B2" w:rsidP="00AC3FC9"/>
    <w:p w:rsidR="007115B2" w:rsidRPr="00AC3FC9" w:rsidRDefault="007115B2" w:rsidP="00AC3FC9">
      <w:r w:rsidRPr="00AC3FC9">
        <w:t>Общие положения</w:t>
      </w:r>
    </w:p>
    <w:p w:rsidR="007115B2" w:rsidRPr="00AC3FC9" w:rsidRDefault="007115B2" w:rsidP="00AC3FC9"/>
    <w:p w:rsidR="007115B2" w:rsidRPr="00AC3FC9" w:rsidRDefault="007115B2" w:rsidP="00AC3FC9">
      <w:r w:rsidRPr="00AC3FC9">
        <w:t>Настоящий регламент устанавливает порядок реализации администрацией Ленинск-Кузнецкого муниципального округа полномочий администратора доходов местного бюджета по взысканию дебиторской задолженности по платежам в бюджет, пеням и штрафам по ним, являющимся источником формирования доходов бюджета Ленинск-Кузнецкого муниципального округа,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 (далее соответственно – администрация, регламент, дебиторская задолженность по доходам).</w:t>
      </w:r>
    </w:p>
    <w:p w:rsidR="007115B2" w:rsidRPr="00AC3FC9" w:rsidRDefault="007115B2" w:rsidP="00AC3FC9">
      <w:r w:rsidRPr="00AC3FC9">
        <w:lastRenderedPageBreak/>
        <w:t>В администрации реализацию полномочий по работе с дебиторской задолженностью по доходам в случаях, предусмотренных регламентом, обеспечивает отдел бюджетного учета и отчетности.</w:t>
      </w:r>
    </w:p>
    <w:p w:rsidR="007115B2" w:rsidRPr="00AC3FC9" w:rsidRDefault="007115B2" w:rsidP="00AC3FC9">
      <w:r w:rsidRPr="00AC3FC9">
        <w:t>Основным направлением по работе с дебиторской задолженностью по доходам в администрации является:</w:t>
      </w:r>
    </w:p>
    <w:p w:rsidR="007115B2" w:rsidRPr="00AC3FC9" w:rsidRDefault="007115B2" w:rsidP="00AC3FC9">
      <w:r w:rsidRPr="00AC3FC9">
        <w:t xml:space="preserve">- вопросы работы с дебиторской задолженностью по доходам, образовавшимся вследствие реализации полномочий администрации в соответствии с Федеральным законом </w:t>
      </w:r>
      <w:hyperlink r:id="rId13" w:tooltip="О контрактной системе в сфере закупок товаров, работ, услуг для обеспечения государственных и муниципальных нужд" w:history="1">
        <w:r w:rsidRPr="004444C3">
          <w:rPr>
            <w:rStyle w:val="af0"/>
          </w:rPr>
          <w:t>от 05.04.2013 № 44-ФЗ</w:t>
        </w:r>
      </w:hyperlink>
      <w:r w:rsidRPr="00AC3FC9">
        <w:t xml:space="preserve"> «О контрактной системе в сфере закупок товаров, работ, услуг для обеспечения государственных и муниципальных нужд» (далее – Федеральный закон № </w:t>
      </w:r>
      <w:hyperlink r:id="rId14" w:tooltip="О контрактной системе в сфере закупок товаров, работ, услуг для обеспечения государственных и муниципальных нужд" w:history="1">
        <w:r w:rsidRPr="004444C3">
          <w:rPr>
            <w:rStyle w:val="af0"/>
          </w:rPr>
          <w:t>44-ФЗ</w:t>
        </w:r>
      </w:hyperlink>
      <w:r w:rsidRPr="00AC3FC9">
        <w:t>).</w:t>
      </w:r>
    </w:p>
    <w:p w:rsidR="00124ACA" w:rsidRPr="00AC3FC9" w:rsidRDefault="00124ACA" w:rsidP="00AC3FC9"/>
    <w:p w:rsidR="007115B2" w:rsidRPr="00AC3FC9" w:rsidRDefault="007115B2" w:rsidP="00AC3FC9">
      <w:r w:rsidRPr="00AC3FC9"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7115B2" w:rsidRPr="00AC3FC9" w:rsidRDefault="007115B2" w:rsidP="00AC3FC9"/>
    <w:p w:rsidR="007115B2" w:rsidRPr="00AC3FC9" w:rsidRDefault="007115B2" w:rsidP="00AC3FC9">
      <w:r w:rsidRPr="00AC3FC9">
        <w:t>Обеспечение в порядки и сроки, предусмотренные действующим законодательством и (или) договором (контрактом, соглашением), а в случае, если такие сроки не установлены – ежеквартально, контроля за правильностью исчисления, полнотой и своевременностью осуществления платежей в бюджет Ленинск-Кузнецкого муниципального округа, пеням и штрафам по ним, в том числе:</w:t>
      </w:r>
    </w:p>
    <w:p w:rsidR="007115B2" w:rsidRPr="00AC3FC9" w:rsidRDefault="007115B2" w:rsidP="00AC3FC9">
      <w:r w:rsidRPr="00AC3FC9">
        <w:t>- за фактическим зачислением платежей в бюджет Ленинск-Кузнецкого муниципального округа в размерах и сроки, установленные законодательством Российской Федерации, договором (контрактом, соглашением);</w:t>
      </w:r>
    </w:p>
    <w:p w:rsidR="007115B2" w:rsidRPr="00AC3FC9" w:rsidRDefault="007115B2" w:rsidP="00AC3FC9">
      <w:r w:rsidRPr="00AC3FC9">
        <w:t xml:space="preserve">- за погашением начислений соответствующих платежей, являющихся источниками формирования доходов бюджета муниципального округа, в государственной информационной системе о государственных и муниципальных платежах, предусмотренной статьей 21.3 Федерального закона </w:t>
      </w:r>
      <w:hyperlink r:id="rId15" w:tooltip="Об организации предоставления государственных и муниципальных услуг" w:history="1">
        <w:r w:rsidRPr="004444C3">
          <w:rPr>
            <w:rStyle w:val="af0"/>
          </w:rPr>
          <w:t>от 27.07.2010 № 210</w:t>
        </w:r>
      </w:hyperlink>
      <w:r w:rsidRPr="00AC3FC9">
        <w:t>-ФЗ «Об организации предоставления государственных и муниципальных услуг» (далее – ГИС ГМП);</w:t>
      </w:r>
    </w:p>
    <w:p w:rsidR="007115B2" w:rsidRPr="00AC3FC9" w:rsidRDefault="007115B2" w:rsidP="00AC3FC9">
      <w:r w:rsidRPr="00AC3FC9">
        <w:t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Ленинск-Кузнецкого муниципального округа,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 и Ленинск-Кузнецкого муниципального округа:</w:t>
      </w:r>
    </w:p>
    <w:p w:rsidR="007115B2" w:rsidRPr="00AC3FC9" w:rsidRDefault="007115B2" w:rsidP="00AC3FC9">
      <w:r w:rsidRPr="00AC3FC9">
        <w:t>- за своевременным начислением неустойки (штрафов, пени);</w:t>
      </w:r>
    </w:p>
    <w:p w:rsidR="007115B2" w:rsidRPr="00AC3FC9" w:rsidRDefault="007115B2" w:rsidP="00AC3FC9">
      <w:r w:rsidRPr="00AC3FC9"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их отражением в бюджетном учете;</w:t>
      </w:r>
    </w:p>
    <w:p w:rsidR="007115B2" w:rsidRPr="00AC3FC9" w:rsidRDefault="007115B2" w:rsidP="00AC3FC9">
      <w:r w:rsidRPr="00AC3FC9">
        <w:t>2.2. Ежеквартальное проведение инвентаризации расчетов с должниками, включая сверку данных по доходам бюджета Ленинск-Кузнецкого муниципального округа на основании информации о непогашенных начислениях, содержащейся в ГИС ГМП, в том числе оценки 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</w:p>
    <w:p w:rsidR="007115B2" w:rsidRPr="00AC3FC9" w:rsidRDefault="007115B2" w:rsidP="00AC3FC9">
      <w:r w:rsidRPr="00AC3FC9">
        <w:t xml:space="preserve">2.3. В части дебиторской задолженности по доходам, образовавшимся вследствие реализации полномочий администрации в соответствии с Федеральным законом № </w:t>
      </w:r>
      <w:hyperlink r:id="rId16" w:tooltip="О контрактной системе в сфере закупок товаров, работ, услуг для обеспечения государственных и муниципальных нужд" w:history="1">
        <w:r w:rsidRPr="004444C3">
          <w:rPr>
            <w:rStyle w:val="af0"/>
          </w:rPr>
          <w:t>44-ФЗ</w:t>
        </w:r>
      </w:hyperlink>
      <w:r w:rsidRPr="00AC3FC9">
        <w:t xml:space="preserve">, ежеквартально обеспечивается проведение мониторинга финансового (платежного) состояния должников, в том числе при проведении </w:t>
      </w:r>
      <w:r w:rsidRPr="00AC3FC9">
        <w:lastRenderedPageBreak/>
        <w:t>мероприятий по инвентаризации дебиторской задолженности по доходам, в частности, на предмет:</w:t>
      </w:r>
    </w:p>
    <w:p w:rsidR="007115B2" w:rsidRPr="00AC3FC9" w:rsidRDefault="007115B2" w:rsidP="00AC3FC9">
      <w:r w:rsidRPr="00AC3FC9">
        <w:t>- наличия сведений о взыскании с должника денежных средств в рамках исполнительного производства;</w:t>
      </w:r>
    </w:p>
    <w:p w:rsidR="007115B2" w:rsidRPr="00AC3FC9" w:rsidRDefault="007115B2" w:rsidP="00AC3FC9">
      <w:r w:rsidRPr="00AC3FC9">
        <w:t>- наличия сведений о возбуждении в отношении должника дела о банкротстве.</w:t>
      </w:r>
    </w:p>
    <w:p w:rsidR="007115B2" w:rsidRPr="00AC3FC9" w:rsidRDefault="007115B2" w:rsidP="00AC3FC9"/>
    <w:p w:rsidR="007115B2" w:rsidRPr="00AC3FC9" w:rsidRDefault="007115B2" w:rsidP="00AC3FC9">
      <w:r w:rsidRPr="00AC3FC9">
        <w:t>Мероприятия по урегулированию дебиторской задолженности по доходам в досудебном порядке</w:t>
      </w:r>
    </w:p>
    <w:p w:rsidR="007115B2" w:rsidRPr="00AC3FC9" w:rsidRDefault="007115B2" w:rsidP="00AC3FC9"/>
    <w:p w:rsidR="007115B2" w:rsidRPr="00AC3FC9" w:rsidRDefault="007115B2" w:rsidP="00AC3FC9">
      <w:r w:rsidRPr="00AC3FC9"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муниципального округа (пеней, штрафов) до начала работы по их принудительному взысканию) включают в себя:</w:t>
      </w:r>
    </w:p>
    <w:p w:rsidR="007115B2" w:rsidRPr="00AC3FC9" w:rsidRDefault="007115B2" w:rsidP="00AC3FC9">
      <w:r w:rsidRPr="00AC3FC9">
        <w:t>-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7115B2" w:rsidRPr="00AC3FC9" w:rsidRDefault="007115B2" w:rsidP="00AC3FC9">
      <w:r w:rsidRPr="00AC3FC9">
        <w:t>- направление претензии должнику о погашении образовавшейся задолженности в досудебном порядке в установленный законом срок или договором (контрактом, соглашением),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(контрактом, соглашением);</w:t>
      </w:r>
    </w:p>
    <w:p w:rsidR="007115B2" w:rsidRPr="00AC3FC9" w:rsidRDefault="007115B2" w:rsidP="00AC3FC9">
      <w:r w:rsidRPr="00AC3FC9">
        <w:t>- 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7115B2" w:rsidRPr="00AC3FC9" w:rsidRDefault="007115B2" w:rsidP="00AC3FC9">
      <w:r w:rsidRPr="00AC3FC9">
        <w:t>- направление, в случае возникновения процедуры банкротства должника, требований по денежным обязательствам в порядке, в сроки и в случаях, предусмотренных законодательством Российской Федерации о банкротстве.</w:t>
      </w:r>
    </w:p>
    <w:p w:rsidR="007115B2" w:rsidRPr="00AC3FC9" w:rsidRDefault="007115B2" w:rsidP="00AC3FC9">
      <w:r w:rsidRPr="00AC3FC9">
        <w:t>Отдел бухгалтерского учета и отчетности при выявлении, в ходе контроля за поступлением доходов в бюджет муниципального округа, нарушений контрагентом условий договора (контракта, соглашения) в части, касающейся уплаты денежных средств, в срок не позднее 30 календарных дней с момента образования просроченной дебиторской задолженности:</w:t>
      </w:r>
    </w:p>
    <w:p w:rsidR="007115B2" w:rsidRPr="00AC3FC9" w:rsidRDefault="007115B2" w:rsidP="00AC3FC9">
      <w:r w:rsidRPr="00AC3FC9">
        <w:t>- производит расчет задолженности по пеням и штрафам;</w:t>
      </w:r>
    </w:p>
    <w:p w:rsidR="007115B2" w:rsidRPr="00AC3FC9" w:rsidRDefault="007115B2" w:rsidP="00AC3FC9">
      <w:r w:rsidRPr="00AC3FC9">
        <w:t>- направляет должнику требование (претензию) о погашении задолженности в 15-дневный срок с приложением расчета задолженности по пеням и штрафам.</w:t>
      </w:r>
    </w:p>
    <w:p w:rsidR="007115B2" w:rsidRPr="00AC3FC9" w:rsidRDefault="007115B2" w:rsidP="00AC3FC9">
      <w:r w:rsidRPr="00AC3FC9">
        <w:t>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(контрактом, соглашением).</w:t>
      </w:r>
    </w:p>
    <w:p w:rsidR="007115B2" w:rsidRPr="00AC3FC9" w:rsidRDefault="007115B2" w:rsidP="00AC3FC9">
      <w:r w:rsidRPr="00AC3FC9">
        <w:t>При добровольном исполнении обязательства в срок, указанный в требовании (претензии), претензионная работа в отношении должника прекращается.</w:t>
      </w:r>
    </w:p>
    <w:p w:rsidR="007115B2" w:rsidRPr="00AC3FC9" w:rsidRDefault="007115B2" w:rsidP="00AC3FC9"/>
    <w:p w:rsidR="007115B2" w:rsidRPr="00AC3FC9" w:rsidRDefault="007115B2" w:rsidP="00AC3FC9">
      <w:r w:rsidRPr="00AC3FC9">
        <w:t>Мероприятия по принудительному взысканию дебиторской задолженности по доходам</w:t>
      </w:r>
    </w:p>
    <w:p w:rsidR="007115B2" w:rsidRPr="00AC3FC9" w:rsidRDefault="007115B2" w:rsidP="00AC3FC9"/>
    <w:p w:rsidR="007115B2" w:rsidRPr="00AC3FC9" w:rsidRDefault="007115B2" w:rsidP="00AC3FC9">
      <w:r w:rsidRPr="00AC3FC9">
        <w:t>При отсутствии добровольного исполнения требования (претензии) должником в установленный для погашения задолженности срок, взыскание задолженности производится в судебном порядке.</w:t>
      </w:r>
    </w:p>
    <w:p w:rsidR="007115B2" w:rsidRPr="00AC3FC9" w:rsidRDefault="007115B2" w:rsidP="00AC3FC9">
      <w:r w:rsidRPr="00AC3FC9">
        <w:lastRenderedPageBreak/>
        <w:t>Взыскание просроченной дебиторской задолженности в судебном порядке осуществляется в сроки и в порядке, установленными действующим законодательством Российской Федерации:</w:t>
      </w:r>
    </w:p>
    <w:p w:rsidR="007115B2" w:rsidRPr="00AC3FC9" w:rsidRDefault="007115B2" w:rsidP="00AC3FC9">
      <w:r w:rsidRPr="00AC3FC9">
        <w:t xml:space="preserve">- администрация в течение срока исковой давности, определяемого в соответствии с процессуальным законодательством, обеспечивает подготовку необходимых материалов и документов по дебиторской задолженности по доходам, образовавшимся вследствие реализации полномочий администрации в соответствии с Федеральным законом № </w:t>
      </w:r>
      <w:hyperlink r:id="rId17" w:tooltip="О контрактной системе в сфере закупок товаров, работ, услуг для обеспечения государственных и муниципальных нужд" w:history="1">
        <w:r w:rsidRPr="004444C3">
          <w:rPr>
            <w:rStyle w:val="af0"/>
          </w:rPr>
          <w:t>44-ФЗ</w:t>
        </w:r>
      </w:hyperlink>
      <w:r w:rsidRPr="00AC3FC9">
        <w:t>, а также подачу искового заявления в суд;</w:t>
      </w:r>
    </w:p>
    <w:p w:rsidR="007115B2" w:rsidRPr="00AC3FC9" w:rsidRDefault="007115B2" w:rsidP="00AC3FC9">
      <w:r w:rsidRPr="00AC3FC9">
        <w:t>- администрация обеспечивает сопровождение дела в суде первой инстанции по взысканию дебиторской задолженности по доходам, а при необходимости (целесообразности и наличия законных оснований) – обжалование в судах апелляционной и кассационной инстанций в сроки, определяемые в соответствии с процессуальным законодательством.</w:t>
      </w:r>
    </w:p>
    <w:p w:rsidR="007115B2" w:rsidRPr="00AC3FC9" w:rsidRDefault="007115B2" w:rsidP="00AC3FC9">
      <w:r w:rsidRPr="00AC3FC9"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 юридический отдел и (или) администрация осуществляет, при необходимости, взаимодействие со службой судебных приставов.</w:t>
      </w:r>
    </w:p>
    <w:p w:rsidR="007115B2" w:rsidRPr="00AC3FC9" w:rsidRDefault="007115B2" w:rsidP="00AC3FC9"/>
    <w:sectPr w:rsidR="007115B2" w:rsidRPr="00AC3FC9" w:rsidSect="00AC3FC9">
      <w:headerReference w:type="even" r:id="rId18"/>
      <w:headerReference w:type="default" r:id="rId19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82F" w:rsidRDefault="009F382F">
      <w:r>
        <w:separator/>
      </w:r>
    </w:p>
  </w:endnote>
  <w:endnote w:type="continuationSeparator" w:id="0">
    <w:p w:rsidR="009F382F" w:rsidRDefault="009F3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82F" w:rsidRDefault="009F382F">
      <w:r>
        <w:separator/>
      </w:r>
    </w:p>
  </w:footnote>
  <w:footnote w:type="continuationSeparator" w:id="0">
    <w:p w:rsidR="009F382F" w:rsidRDefault="009F3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50F4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01B7E10"/>
    <w:multiLevelType w:val="multilevel"/>
    <w:tmpl w:val="F2F663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5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8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10"/>
  </w:num>
  <w:num w:numId="5">
    <w:abstractNumId w:val="3"/>
  </w:num>
  <w:num w:numId="6">
    <w:abstractNumId w:val="6"/>
  </w:num>
  <w:num w:numId="7">
    <w:abstractNumId w:val="8"/>
  </w:num>
  <w:num w:numId="8">
    <w:abstractNumId w:val="0"/>
  </w:num>
  <w:num w:numId="9">
    <w:abstractNumId w:val="2"/>
  </w:num>
  <w:num w:numId="10">
    <w:abstractNumId w:val="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24ACA"/>
    <w:rsid w:val="00134A42"/>
    <w:rsid w:val="00136524"/>
    <w:rsid w:val="00137292"/>
    <w:rsid w:val="00137979"/>
    <w:rsid w:val="00140F03"/>
    <w:rsid w:val="00144BAB"/>
    <w:rsid w:val="00144E1D"/>
    <w:rsid w:val="001502F7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665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17996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512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44C3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E799C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84AA4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025"/>
    <w:rsid w:val="00704D23"/>
    <w:rsid w:val="00710EA2"/>
    <w:rsid w:val="007115B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0EA8"/>
    <w:rsid w:val="00901E30"/>
    <w:rsid w:val="00904E7B"/>
    <w:rsid w:val="00905304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382F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3FC9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3C9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0708"/>
    <w:rsid w:val="00E67E3A"/>
    <w:rsid w:val="00E70DFF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950F4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950F4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950F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50F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50F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50F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950F4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950F4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C3FC9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C3FC9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C3FC9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950F4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950F4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AC3FC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950F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F950F4"/>
    <w:rPr>
      <w:color w:val="0000FF"/>
      <w:u w:val="none"/>
    </w:rPr>
  </w:style>
  <w:style w:type="paragraph" w:customStyle="1" w:styleId="Application">
    <w:name w:val="Application!Приложение"/>
    <w:rsid w:val="00F950F4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950F4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950F4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950F4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950F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950F4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950F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50F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50F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50F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950F4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950F4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C3FC9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C3FC9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C3FC9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950F4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950F4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AC3FC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950F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F950F4"/>
    <w:rPr>
      <w:color w:val="0000FF"/>
      <w:u w:val="none"/>
    </w:rPr>
  </w:style>
  <w:style w:type="paragraph" w:customStyle="1" w:styleId="Application">
    <w:name w:val="Application!Приложение"/>
    <w:rsid w:val="00F950F4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950F4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950F4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950F4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950F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e3582471-b8b8-4d69-b4c4-3df3f904eea0.htm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dde1acbe-0b6d-4d83-b6e4-14b4ef9c252a.doc" TargetMode="External"/><Relationship Id="rId17" Type="http://schemas.openxmlformats.org/officeDocument/2006/relationships/hyperlink" Target="http://nla-service.minjust.ru:8080/rnla-links/ws/content/act/e3582471-b8b8-4d69-b4c4-3df3f904eea0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e3582471-b8b8-4d69-b4c4-3df3f904eea0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9537297b-31c9-44fd-afa9-cfdec53eaa8b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nla-service.minjust.ru:8080/rnla-links/ws/content/act/bba0bfb1-06c7-4e50-a8d3-fe1045784bf1.html" TargetMode="External"/><Relationship Id="rId10" Type="http://schemas.openxmlformats.org/officeDocument/2006/relationships/hyperlink" Target="http://nla-service.minjust.ru:8080/rnla-links/ws/content/act/8f21b21c-a408-42c4-b9fe-a939b863c84a.html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la-service.minjust.ru:8080/rnla-links/ws/content/act/e3582471-b8b8-4d69-b4c4-3df3f904eea0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05865-4ADC-4E3B-B68D-8ABD0F2BD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5</Pages>
  <Words>1959</Words>
  <Characters>11170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2026-08-31T09:22:00Z</dcterms:created>
  <dcterms:modified xsi:type="dcterms:W3CDTF">2026-08-31T09:23:00Z</dcterms:modified>
</cp:coreProperties>
</file>