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D4" w:rsidRPr="00BD7A0C" w:rsidRDefault="00D004F0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BD7A0C">
        <w:rPr>
          <w:rFonts w:cs="Arial"/>
          <w:b/>
          <w:bCs/>
          <w:kern w:val="28"/>
          <w:sz w:val="32"/>
          <w:szCs w:val="32"/>
        </w:rPr>
        <w:t>–</w:t>
      </w:r>
      <w:r w:rsidR="005F7317" w:rsidRPr="00BD7A0C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BD7A0C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BD7A0C" w:rsidRDefault="009D08D4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BD7A0C" w:rsidRDefault="000B5317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201336" w:rsidRPr="00BD7A0C" w:rsidRDefault="00201336" w:rsidP="00BD7A0C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Ленинск-Кузнецкого муниципального округа от 27.12.2022 № 1246</w:t>
      </w:r>
      <w:bookmarkStart w:id="0" w:name="_Hlk126148539"/>
      <w:bookmarkStart w:id="1" w:name="_Hlk126149339"/>
      <w:r w:rsidRPr="00BD7A0C">
        <w:rPr>
          <w:rFonts w:cs="Arial"/>
          <w:b/>
          <w:bCs/>
          <w:kern w:val="28"/>
          <w:sz w:val="32"/>
          <w:szCs w:val="32"/>
        </w:rPr>
        <w:t xml:space="preserve"> «</w:t>
      </w:r>
      <w:bookmarkEnd w:id="0"/>
      <w:bookmarkEnd w:id="1"/>
      <w:r w:rsidR="00BF00B3">
        <w:rPr>
          <w:rFonts w:eastAsia="Calibri" w:cs="Arial"/>
          <w:b/>
          <w:bCs/>
          <w:kern w:val="28"/>
          <w:sz w:val="32"/>
          <w:szCs w:val="32"/>
        </w:rPr>
        <w:t xml:space="preserve">Об </w:t>
      </w:r>
      <w:r w:rsidRPr="00BD7A0C">
        <w:rPr>
          <w:rFonts w:eastAsia="Calibri" w:cs="Arial"/>
          <w:b/>
          <w:bCs/>
          <w:kern w:val="28"/>
          <w:sz w:val="32"/>
          <w:szCs w:val="32"/>
        </w:rPr>
        <w:t>утверждении муниципальной программы Ленинск-Кузнецкого муниципального округа «Повышение эффективности деятельности органов местного самоуправления Ленинск-Кузнецкого муниципального округа» на 2022 – 2025 годы»</w:t>
      </w:r>
    </w:p>
    <w:p w:rsidR="00201336" w:rsidRDefault="00201336" w:rsidP="00BD7A0C"/>
    <w:p w:rsidR="00F2487C" w:rsidRPr="00BD7A0C" w:rsidRDefault="00F2487C" w:rsidP="00BD7A0C">
      <w:bookmarkStart w:id="2" w:name="_GoBack"/>
      <w:bookmarkEnd w:id="2"/>
    </w:p>
    <w:p w:rsidR="00201336" w:rsidRPr="00BD7A0C" w:rsidRDefault="00201336" w:rsidP="00BD7A0C">
      <w:pPr>
        <w:rPr>
          <w:rFonts w:eastAsia="Calibri"/>
        </w:rPr>
      </w:pPr>
      <w:r w:rsidRPr="00BD7A0C">
        <w:rPr>
          <w:rFonts w:eastAsia="Calibri"/>
        </w:rPr>
        <w:t xml:space="preserve">Руководствуясь статьей 179 </w:t>
      </w:r>
      <w:hyperlink r:id="rId9" w:tooltip="Бюджетный кодекс" w:history="1">
        <w:r w:rsidRPr="005A467C">
          <w:rPr>
            <w:rStyle w:val="af1"/>
            <w:rFonts w:eastAsia="Calibri"/>
          </w:rPr>
          <w:t>Бюджетного кодекса</w:t>
        </w:r>
      </w:hyperlink>
      <w:r w:rsidRPr="00BD7A0C">
        <w:rPr>
          <w:rFonts w:eastAsia="Calibri"/>
        </w:rPr>
        <w:t xml:space="preserve"> Российской Федерации, администрация Ленинск-Кузнецкого муниципального округа постановляет:</w:t>
      </w:r>
    </w:p>
    <w:p w:rsidR="00201336" w:rsidRPr="00BD7A0C" w:rsidRDefault="00201336" w:rsidP="00BD7A0C">
      <w:pPr>
        <w:rPr>
          <w:rFonts w:eastAsia="Calibri"/>
        </w:rPr>
      </w:pPr>
      <w:r w:rsidRPr="00BD7A0C">
        <w:rPr>
          <w:rFonts w:eastAsia="Calibri"/>
        </w:rPr>
        <w:t xml:space="preserve">1. Внести в постановление администрации Ленинск-Кузнецкого муниципального округа </w:t>
      </w:r>
      <w:bookmarkStart w:id="3" w:name="_Hlk104810879"/>
      <w:r w:rsidR="0070183B">
        <w:rPr>
          <w:rFonts w:eastAsia="Calibri"/>
        </w:rPr>
        <w:fldChar w:fldCharType="begin"/>
      </w:r>
      <w:r w:rsidR="00F2487C">
        <w:rPr>
          <w:rFonts w:eastAsia="Calibri"/>
        </w:rPr>
        <w:instrText>HYPERLINK "http://10.20.49.3:8080/content/act/2f925da3-c752-4479-b212-b799b0363cc0.doc" \t "ChangingDocument"</w:instrText>
      </w:r>
      <w:r w:rsidR="0070183B">
        <w:rPr>
          <w:rFonts w:eastAsia="Calibri"/>
        </w:rPr>
        <w:fldChar w:fldCharType="separate"/>
      </w:r>
      <w:r w:rsidRPr="005A467C">
        <w:rPr>
          <w:rStyle w:val="af1"/>
          <w:rFonts w:eastAsia="Calibri"/>
        </w:rPr>
        <w:t>от 27.12.2022 № 1246</w:t>
      </w:r>
      <w:r w:rsidR="0070183B">
        <w:rPr>
          <w:rFonts w:eastAsia="Calibri"/>
        </w:rPr>
        <w:fldChar w:fldCharType="end"/>
      </w:r>
      <w:r w:rsidRPr="00BD7A0C">
        <w:rPr>
          <w:rFonts w:eastAsia="Calibri"/>
        </w:rPr>
        <w:t xml:space="preserve"> </w:t>
      </w:r>
      <w:r w:rsidRPr="00BD7A0C">
        <w:t>«</w:t>
      </w:r>
      <w:bookmarkStart w:id="4" w:name="_Hlk126149354"/>
      <w:r w:rsidRPr="00BD7A0C">
        <w:rPr>
          <w:rFonts w:eastAsia="Calibri"/>
        </w:rPr>
        <w:t xml:space="preserve">Об утверждении муниципальной программы Ленинск-Кузнецкого муниципального округа </w:t>
      </w:r>
      <w:bookmarkEnd w:id="4"/>
      <w:r w:rsidRPr="00BD7A0C">
        <w:t>«</w:t>
      </w:r>
      <w:r w:rsidRPr="00BD7A0C">
        <w:rPr>
          <w:rFonts w:hint="eastAsia"/>
        </w:rPr>
        <w:t>Повышение</w:t>
      </w:r>
      <w:r w:rsidRPr="00BD7A0C">
        <w:t xml:space="preserve"> </w:t>
      </w:r>
      <w:r w:rsidRPr="00BD7A0C">
        <w:rPr>
          <w:rFonts w:hint="eastAsia"/>
        </w:rPr>
        <w:t>эффективности</w:t>
      </w:r>
      <w:r w:rsidRPr="00BD7A0C">
        <w:t xml:space="preserve"> </w:t>
      </w:r>
      <w:r w:rsidRPr="00BD7A0C">
        <w:rPr>
          <w:rFonts w:hint="eastAsia"/>
        </w:rPr>
        <w:t>деятельности</w:t>
      </w:r>
      <w:r w:rsidRPr="00BD7A0C">
        <w:t xml:space="preserve"> </w:t>
      </w:r>
      <w:r w:rsidRPr="00BD7A0C">
        <w:rPr>
          <w:rFonts w:hint="eastAsia"/>
        </w:rPr>
        <w:t>органов</w:t>
      </w:r>
      <w:r w:rsidRPr="00BD7A0C">
        <w:t xml:space="preserve"> </w:t>
      </w:r>
      <w:r w:rsidRPr="00BD7A0C">
        <w:rPr>
          <w:rFonts w:hint="eastAsia"/>
        </w:rPr>
        <w:t>местного</w:t>
      </w:r>
      <w:r w:rsidRPr="00BD7A0C">
        <w:t xml:space="preserve"> </w:t>
      </w:r>
      <w:r w:rsidRPr="00BD7A0C">
        <w:rPr>
          <w:rFonts w:hint="eastAsia"/>
        </w:rPr>
        <w:t>самоуправления</w:t>
      </w:r>
      <w:r w:rsidRPr="00BD7A0C">
        <w:t xml:space="preserve"> </w:t>
      </w:r>
      <w:r w:rsidRPr="00BD7A0C">
        <w:rPr>
          <w:rFonts w:hint="eastAsia"/>
        </w:rPr>
        <w:t>Ленинск</w:t>
      </w:r>
      <w:r w:rsidRPr="00BD7A0C">
        <w:t>-</w:t>
      </w:r>
      <w:r w:rsidRPr="00BD7A0C">
        <w:rPr>
          <w:rFonts w:hint="eastAsia"/>
        </w:rPr>
        <w:t>Кузнецкого</w:t>
      </w:r>
      <w:r w:rsidRPr="00BD7A0C">
        <w:t xml:space="preserve"> </w:t>
      </w:r>
      <w:r w:rsidRPr="00BD7A0C">
        <w:rPr>
          <w:rFonts w:hint="eastAsia"/>
        </w:rPr>
        <w:t>муниципального</w:t>
      </w:r>
      <w:r w:rsidRPr="00BD7A0C">
        <w:t xml:space="preserve"> </w:t>
      </w:r>
      <w:r w:rsidRPr="00BD7A0C">
        <w:rPr>
          <w:rFonts w:hint="eastAsia"/>
        </w:rPr>
        <w:t>округа»</w:t>
      </w:r>
      <w:r w:rsidRPr="00BD7A0C">
        <w:t xml:space="preserve"> </w:t>
      </w:r>
      <w:r w:rsidRPr="00BD7A0C">
        <w:rPr>
          <w:rFonts w:hint="eastAsia"/>
        </w:rPr>
        <w:t>на</w:t>
      </w:r>
      <w:r w:rsidRPr="00BD7A0C">
        <w:t xml:space="preserve"> 2022 – 2025 </w:t>
      </w:r>
      <w:r w:rsidRPr="00BD7A0C">
        <w:rPr>
          <w:rFonts w:hint="eastAsia"/>
        </w:rPr>
        <w:t>годы</w:t>
      </w:r>
      <w:r w:rsidRPr="00BD7A0C">
        <w:rPr>
          <w:rFonts w:eastAsia="Calibri"/>
        </w:rPr>
        <w:t xml:space="preserve">» </w:t>
      </w:r>
      <w:bookmarkEnd w:id="3"/>
      <w:r w:rsidRPr="00BD7A0C">
        <w:rPr>
          <w:rFonts w:eastAsia="Calibri"/>
        </w:rPr>
        <w:t>следующие изменения:</w:t>
      </w:r>
    </w:p>
    <w:p w:rsidR="00201336" w:rsidRPr="00BD7A0C" w:rsidRDefault="00201336" w:rsidP="00BD7A0C">
      <w:pPr>
        <w:rPr>
          <w:rFonts w:eastAsia="Calibri"/>
        </w:rPr>
      </w:pPr>
      <w:r w:rsidRPr="00BD7A0C">
        <w:rPr>
          <w:rFonts w:eastAsia="Calibri"/>
        </w:rPr>
        <w:t>1.1. Позицию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p w:rsidR="00201336" w:rsidRPr="00BD7A0C" w:rsidRDefault="00201336" w:rsidP="00BD7A0C">
      <w:pPr>
        <w:rPr>
          <w:rFonts w:eastAsia="Calibri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0"/>
        <w:gridCol w:w="5774"/>
      </w:tblGrid>
      <w:tr w:rsidR="00201336" w:rsidRPr="00BD7A0C" w:rsidTr="00BD7A0C">
        <w:tc>
          <w:tcPr>
            <w:tcW w:w="3828" w:type="dxa"/>
            <w:shd w:val="clear" w:color="auto" w:fill="auto"/>
            <w:vAlign w:val="center"/>
          </w:tcPr>
          <w:p w:rsidR="00201336" w:rsidRPr="00BD7A0C" w:rsidRDefault="00201336" w:rsidP="00BD7A0C">
            <w:r w:rsidRPr="00BD7A0C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Общий объем средств, необходимых для реализации Программы на 2022 – 2025 годы составляет 431 552,0 тыс. руб.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В том числе по годам ее реализации: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2022 год – 100 610,3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2023 год – 110 633,5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2024 год – 110 475,8 тыс. руб.,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2025 год – 109 832,4 тыс. руб.,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в том числе по источникам финансирования: из средств местного бюджета – 422 556,2 тыс. руб., в том числе по годам реализации: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2022 год – 98 588,7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2023 год – 108 344,6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2024 год – 108 168,5 тыс. руб.,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lastRenderedPageBreak/>
              <w:t xml:space="preserve">2025 год – 107 454,4 тыс. руб.,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средства федерального бюджета – 5 904,6 тыс. руб., в том числе по годам реализации: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2022 год – 1 321,5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2023 год – 1 465,2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2024 год – 1 523,6 тыс. руб.,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2025 год – 1 594,3 тыс. руб.,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 xml:space="preserve">средства областного бюджета – 3 091,2 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тыс. руб., в том числе по годам реализации: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2022 год – 700,1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2023 год – 823,7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2024 год – 783,7 тыс. руб.,</w:t>
            </w:r>
          </w:p>
          <w:p w:rsidR="00201336" w:rsidRPr="00BD7A0C" w:rsidRDefault="00201336" w:rsidP="00BD7A0C">
            <w:pPr>
              <w:rPr>
                <w:rFonts w:eastAsia="Calibri"/>
              </w:rPr>
            </w:pPr>
            <w:r w:rsidRPr="00BD7A0C">
              <w:rPr>
                <w:rFonts w:eastAsia="Calibri"/>
              </w:rPr>
              <w:t>2025 год – 783,7 тыс. руб.</w:t>
            </w:r>
          </w:p>
        </w:tc>
      </w:tr>
    </w:tbl>
    <w:p w:rsidR="00201336" w:rsidRPr="00BD7A0C" w:rsidRDefault="00201336" w:rsidP="00BD7A0C">
      <w:pPr>
        <w:rPr>
          <w:rFonts w:eastAsia="Calibri"/>
        </w:rPr>
      </w:pPr>
      <w:r w:rsidRPr="00BD7A0C">
        <w:rPr>
          <w:rFonts w:eastAsia="Calibri"/>
        </w:rPr>
        <w:lastRenderedPageBreak/>
        <w:t xml:space="preserve">1.2. </w:t>
      </w:r>
      <w:bookmarkStart w:id="5" w:name="_Hlk126151188"/>
      <w:r w:rsidRPr="00BD7A0C">
        <w:rPr>
          <w:rFonts w:eastAsia="Calibri"/>
        </w:rPr>
        <w:t>Раздел «Ресурсное обеспечение реализации муниципальной программы» изложить в новой редакции согласно приложению.</w:t>
      </w:r>
      <w:bookmarkEnd w:id="5"/>
    </w:p>
    <w:p w:rsidR="00201336" w:rsidRPr="00BD7A0C" w:rsidRDefault="00201336" w:rsidP="00BD7A0C">
      <w:r w:rsidRPr="00BD7A0C">
        <w:rPr>
          <w:rFonts w:eastAsia="Calibri"/>
        </w:rPr>
        <w:t xml:space="preserve">2. </w:t>
      </w:r>
      <w:r w:rsidRPr="00BD7A0C">
        <w:t xml:space="preserve"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</w:t>
      </w:r>
      <w:proofErr w:type="spellStart"/>
      <w:proofErr w:type="gramStart"/>
      <w:r w:rsidRPr="00BD7A0C">
        <w:t>Ленинск-Кузнецкий</w:t>
      </w:r>
      <w:proofErr w:type="spellEnd"/>
      <w:proofErr w:type="gramEnd"/>
      <w:r w:rsidRPr="00BD7A0C">
        <w:t xml:space="preserve">, ул. </w:t>
      </w:r>
      <w:proofErr w:type="spellStart"/>
      <w:r w:rsidRPr="00BD7A0C">
        <w:t>Григорченкова</w:t>
      </w:r>
      <w:proofErr w:type="spellEnd"/>
      <w:r w:rsidRPr="00BD7A0C">
        <w:t xml:space="preserve">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</w:t>
      </w:r>
      <w:proofErr w:type="gramStart"/>
      <w:r w:rsidRPr="00BD7A0C">
        <w:t xml:space="preserve">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п. </w:t>
      </w:r>
      <w:proofErr w:type="spellStart"/>
      <w:r w:rsidRPr="00BD7A0C">
        <w:t>Демьяновка</w:t>
      </w:r>
      <w:proofErr w:type="spellEnd"/>
      <w:r w:rsidRPr="00BD7A0C">
        <w:t xml:space="preserve">, ул. Космонавтов, 13; 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с. </w:t>
      </w:r>
      <w:proofErr w:type="spellStart"/>
      <w:r w:rsidRPr="00BD7A0C">
        <w:t>Драченино</w:t>
      </w:r>
      <w:proofErr w:type="spellEnd"/>
      <w:r w:rsidRPr="00BD7A0C">
        <w:t xml:space="preserve">, ул. Спортивная, 8; 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с. Красное, ул. 40 лет Октября, 2; 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с. Подгорное, пер. Кольцевой, 7; 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п. Чкаловский, ул. 50 лет Октября, 4;</w:t>
      </w:r>
      <w:proofErr w:type="gramEnd"/>
      <w:r w:rsidRPr="00BD7A0C">
        <w:t xml:space="preserve"> </w:t>
      </w:r>
      <w:proofErr w:type="gramStart"/>
      <w:r w:rsidRPr="00BD7A0C">
        <w:t xml:space="preserve">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с. </w:t>
      </w:r>
      <w:proofErr w:type="spellStart"/>
      <w:r w:rsidRPr="00BD7A0C">
        <w:t>Чусовитино</w:t>
      </w:r>
      <w:proofErr w:type="spellEnd"/>
      <w:r w:rsidRPr="00BD7A0C">
        <w:t xml:space="preserve">, ул. Школьная, 14; Кемеровская область – Кузбасс, </w:t>
      </w:r>
      <w:proofErr w:type="spellStart"/>
      <w:r w:rsidRPr="00BD7A0C">
        <w:t>Ленинск-Кузнецкий</w:t>
      </w:r>
      <w:proofErr w:type="spellEnd"/>
      <w:r w:rsidRPr="00BD7A0C">
        <w:t xml:space="preserve"> район, с. </w:t>
      </w:r>
      <w:proofErr w:type="spellStart"/>
      <w:r w:rsidRPr="00BD7A0C">
        <w:t>Шабаново</w:t>
      </w:r>
      <w:proofErr w:type="spellEnd"/>
      <w:r w:rsidRPr="00BD7A0C">
        <w:t>, ул. Советская, 71Б,</w:t>
      </w:r>
      <w:r w:rsidRPr="00BD7A0C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  <w:proofErr w:type="gramEnd"/>
    </w:p>
    <w:p w:rsidR="00201336" w:rsidRPr="00BD7A0C" w:rsidRDefault="00201336" w:rsidP="00BD7A0C">
      <w:pPr>
        <w:rPr>
          <w:rFonts w:eastAsia="Calibri"/>
        </w:rPr>
      </w:pPr>
      <w:r w:rsidRPr="00BD7A0C">
        <w:t>3.</w:t>
      </w:r>
      <w:r w:rsidRPr="00BD7A0C">
        <w:rPr>
          <w:rFonts w:eastAsia="Calibri"/>
        </w:rPr>
        <w:t xml:space="preserve"> </w:t>
      </w:r>
      <w:proofErr w:type="gramStart"/>
      <w:r w:rsidRPr="00BD7A0C">
        <w:rPr>
          <w:rFonts w:eastAsia="Calibri"/>
        </w:rPr>
        <w:t>Контроль за</w:t>
      </w:r>
      <w:proofErr w:type="gramEnd"/>
      <w:r w:rsidRPr="00BD7A0C">
        <w:rPr>
          <w:rFonts w:eastAsia="Calibri"/>
        </w:rPr>
        <w:t xml:space="preserve"> исполнением постановления возложить на и.о. заместителя главы муниципального округа по экономике Н.А. </w:t>
      </w:r>
      <w:proofErr w:type="spellStart"/>
      <w:r w:rsidRPr="00BD7A0C">
        <w:rPr>
          <w:rFonts w:eastAsia="Calibri"/>
        </w:rPr>
        <w:t>Кандакову</w:t>
      </w:r>
      <w:proofErr w:type="spellEnd"/>
      <w:r w:rsidRPr="00BD7A0C">
        <w:rPr>
          <w:rFonts w:eastAsia="Calibri"/>
        </w:rPr>
        <w:t>.</w:t>
      </w:r>
    </w:p>
    <w:p w:rsidR="00201336" w:rsidRPr="00BD7A0C" w:rsidRDefault="00201336" w:rsidP="00BD7A0C">
      <w:r w:rsidRPr="00BD7A0C">
        <w:t>4. Постановление вступает в силу после его официального обнародования.</w:t>
      </w:r>
    </w:p>
    <w:p w:rsidR="007A2D1E" w:rsidRPr="00BD7A0C" w:rsidRDefault="007A2D1E" w:rsidP="00BD7A0C"/>
    <w:p w:rsidR="00601661" w:rsidRPr="00BD7A0C" w:rsidRDefault="00601661" w:rsidP="00BD7A0C">
      <w:r w:rsidRPr="00BD7A0C">
        <w:t xml:space="preserve">Временно исполняющий </w:t>
      </w:r>
    </w:p>
    <w:p w:rsidR="00601661" w:rsidRPr="00BD7A0C" w:rsidRDefault="00601661" w:rsidP="00BD7A0C">
      <w:r w:rsidRPr="00BD7A0C">
        <w:t>обязанности главы Ленинск-Кузнецкого</w:t>
      </w:r>
    </w:p>
    <w:p w:rsidR="00601661" w:rsidRPr="00BD7A0C" w:rsidRDefault="00601661" w:rsidP="00BD7A0C">
      <w:r w:rsidRPr="00BD7A0C">
        <w:t>муниципального округа</w:t>
      </w:r>
      <w:r w:rsidR="00BD7A0C">
        <w:t xml:space="preserve"> </w:t>
      </w:r>
      <w:r w:rsidRPr="00BD7A0C">
        <w:t xml:space="preserve">Д.П. </w:t>
      </w:r>
      <w:proofErr w:type="spellStart"/>
      <w:r w:rsidRPr="00BD7A0C">
        <w:t>Полежайкин</w:t>
      </w:r>
      <w:proofErr w:type="spellEnd"/>
    </w:p>
    <w:p w:rsidR="00601661" w:rsidRPr="00BD7A0C" w:rsidRDefault="00601661" w:rsidP="00BD7A0C">
      <w:r w:rsidRPr="00BD7A0C">
        <w:t xml:space="preserve">г. </w:t>
      </w:r>
      <w:proofErr w:type="spellStart"/>
      <w:proofErr w:type="gramStart"/>
      <w:r w:rsidRPr="00BD7A0C">
        <w:t>Ленинск-Кузнецкий</w:t>
      </w:r>
      <w:proofErr w:type="spellEnd"/>
      <w:proofErr w:type="gramEnd"/>
    </w:p>
    <w:p w:rsidR="00DF4D99" w:rsidRPr="00BD7A0C" w:rsidRDefault="00DF4D99" w:rsidP="00BD7A0C"/>
    <w:p w:rsidR="007D2E47" w:rsidRPr="00BD7A0C" w:rsidRDefault="007D2E47" w:rsidP="00BD7A0C">
      <w:r w:rsidRPr="00BD7A0C">
        <w:t>«</w:t>
      </w:r>
      <w:r w:rsidR="00AE2013" w:rsidRPr="00BD7A0C">
        <w:t>27</w:t>
      </w:r>
      <w:r w:rsidRPr="00BD7A0C">
        <w:t xml:space="preserve">» </w:t>
      </w:r>
      <w:r w:rsidR="00AE2013" w:rsidRPr="00BD7A0C">
        <w:t>июля</w:t>
      </w:r>
      <w:r w:rsidRPr="00BD7A0C">
        <w:t xml:space="preserve"> 202</w:t>
      </w:r>
      <w:r w:rsidR="00A411AF" w:rsidRPr="00BD7A0C">
        <w:t>3</w:t>
      </w:r>
      <w:r w:rsidRPr="00BD7A0C">
        <w:t xml:space="preserve"> г.</w:t>
      </w:r>
    </w:p>
    <w:p w:rsidR="003164BE" w:rsidRPr="00BD7A0C" w:rsidRDefault="007D2E47" w:rsidP="00BD7A0C">
      <w:r w:rsidRPr="00BD7A0C">
        <w:t xml:space="preserve">№ </w:t>
      </w:r>
      <w:r w:rsidR="00AE2013" w:rsidRPr="00BD7A0C">
        <w:t>672</w:t>
      </w:r>
    </w:p>
    <w:p w:rsidR="00201336" w:rsidRPr="00BD7A0C" w:rsidRDefault="00201336" w:rsidP="00BD7A0C"/>
    <w:p w:rsidR="00BD7A0C" w:rsidRPr="00BD7A0C" w:rsidRDefault="00BD7A0C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BD7A0C" w:rsidRPr="00BD7A0C" w:rsidRDefault="00BD7A0C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BD7A0C" w:rsidRPr="00BD7A0C" w:rsidRDefault="00BD7A0C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BD7A0C" w:rsidRPr="00BD7A0C" w:rsidRDefault="00BD7A0C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BD7A0C" w:rsidRPr="00BD7A0C" w:rsidRDefault="00BD7A0C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от 27 июля 2023 г.</w:t>
      </w:r>
    </w:p>
    <w:p w:rsidR="00201336" w:rsidRPr="00BD7A0C" w:rsidRDefault="00BD7A0C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BD7A0C">
        <w:rPr>
          <w:rFonts w:cs="Arial"/>
          <w:b/>
          <w:bCs/>
          <w:kern w:val="28"/>
          <w:sz w:val="32"/>
          <w:szCs w:val="32"/>
        </w:rPr>
        <w:t>№ 672</w:t>
      </w:r>
    </w:p>
    <w:p w:rsidR="00201336" w:rsidRPr="00BD7A0C" w:rsidRDefault="00201336" w:rsidP="00BD7A0C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201336" w:rsidRPr="00BD7A0C" w:rsidRDefault="00201336" w:rsidP="00BD7A0C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BD7A0C">
        <w:rPr>
          <w:rFonts w:cs="Arial"/>
          <w:b/>
          <w:bCs/>
          <w:kern w:val="32"/>
          <w:sz w:val="32"/>
          <w:szCs w:val="32"/>
        </w:rPr>
        <w:lastRenderedPageBreak/>
        <w:t>4. Ресурсное обеспечение реализации муниципальной программы</w:t>
      </w:r>
    </w:p>
    <w:p w:rsidR="00201336" w:rsidRPr="00BD7A0C" w:rsidRDefault="00201336" w:rsidP="00BD7A0C">
      <w:pPr>
        <w:jc w:val="right"/>
        <w:rPr>
          <w:rFonts w:eastAsia="Calibri" w:cs="Arial"/>
          <w:b/>
          <w:bCs/>
          <w:kern w:val="28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6"/>
        <w:gridCol w:w="1239"/>
        <w:gridCol w:w="1239"/>
        <w:gridCol w:w="1150"/>
        <w:gridCol w:w="7"/>
        <w:gridCol w:w="1150"/>
        <w:gridCol w:w="7"/>
        <w:gridCol w:w="1230"/>
        <w:gridCol w:w="1550"/>
        <w:gridCol w:w="6"/>
      </w:tblGrid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0"/>
            </w:pPr>
            <w:r w:rsidRPr="00BD7A0C">
              <w:t>Наименование муниципальной программы, подпрограммы,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0"/>
            </w:pPr>
            <w:r w:rsidRPr="00BD7A0C">
              <w:t>Источник финансирования</w:t>
            </w:r>
          </w:p>
        </w:tc>
        <w:tc>
          <w:tcPr>
            <w:tcW w:w="4921" w:type="dxa"/>
            <w:gridSpan w:val="6"/>
          </w:tcPr>
          <w:p w:rsidR="00201336" w:rsidRPr="00BD7A0C" w:rsidRDefault="00201336" w:rsidP="00BD7A0C">
            <w:pPr>
              <w:pStyle w:val="Table0"/>
            </w:pPr>
            <w:r w:rsidRPr="00BD7A0C">
              <w:t>Объем финансовых ресурсов, тыс. рублей</w:t>
            </w:r>
          </w:p>
          <w:p w:rsidR="00201336" w:rsidRPr="00BD7A0C" w:rsidRDefault="00201336" w:rsidP="00BD7A0C">
            <w:pPr>
              <w:pStyle w:val="Table0"/>
            </w:pPr>
          </w:p>
        </w:tc>
        <w:tc>
          <w:tcPr>
            <w:tcW w:w="1603" w:type="dxa"/>
            <w:gridSpan w:val="2"/>
            <w:vMerge w:val="restart"/>
          </w:tcPr>
          <w:p w:rsidR="00201336" w:rsidRPr="00BD7A0C" w:rsidRDefault="00201336" w:rsidP="00BD7A0C">
            <w:pPr>
              <w:pStyle w:val="Table0"/>
            </w:pPr>
            <w:r w:rsidRPr="00BD7A0C">
              <w:t>Исполнитель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0"/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Факт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t>2022 год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План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t>2023 год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План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t>2024 год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План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t>2025 год</w:t>
            </w:r>
          </w:p>
        </w:tc>
        <w:tc>
          <w:tcPr>
            <w:tcW w:w="1603" w:type="dxa"/>
            <w:gridSpan w:val="2"/>
            <w:vMerge/>
          </w:tcPr>
          <w:p w:rsidR="00201336" w:rsidRPr="00BD7A0C" w:rsidRDefault="00201336" w:rsidP="00BD7A0C">
            <w:pPr>
              <w:pStyle w:val="Table"/>
            </w:pPr>
          </w:p>
        </w:tc>
      </w:tr>
      <w:tr w:rsidR="00201336" w:rsidRPr="00BD7A0C" w:rsidTr="00BD7A0C">
        <w:trPr>
          <w:gridAfter w:val="1"/>
          <w:wAfter w:w="6" w:type="dxa"/>
          <w:trHeight w:val="315"/>
          <w:jc w:val="center"/>
        </w:trPr>
        <w:tc>
          <w:tcPr>
            <w:tcW w:w="2350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</w:t>
            </w:r>
          </w:p>
        </w:tc>
        <w:tc>
          <w:tcPr>
            <w:tcW w:w="1597" w:type="dxa"/>
          </w:tcPr>
          <w:p w:rsidR="00201336" w:rsidRPr="00BD7A0C" w:rsidRDefault="00201336" w:rsidP="00BD7A0C">
            <w:pPr>
              <w:pStyle w:val="Table"/>
            </w:pPr>
            <w:r w:rsidRPr="00BD7A0C">
              <w:t>7</w:t>
            </w:r>
          </w:p>
        </w:tc>
      </w:tr>
      <w:tr w:rsidR="00201336" w:rsidRPr="00BD7A0C" w:rsidTr="00BD7A0C">
        <w:trPr>
          <w:trHeight w:val="1644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Муниципальная программа «Повышение эффективности деятельности органов местного самоуправления Ленинск-Кузнецкого муниципального округа»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100 610,3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110 633,5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110 475,8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109 832,4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Администрация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Ленинск</w:t>
            </w:r>
            <w:r w:rsidRPr="00BD7A0C">
              <w:t>-</w:t>
            </w:r>
            <w:r w:rsidRPr="00BD7A0C">
              <w:rPr>
                <w:rFonts w:hint="eastAsia"/>
              </w:rPr>
              <w:t>Кузнецкого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муниципального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округа</w:t>
            </w:r>
            <w:r w:rsidRPr="00BD7A0C">
              <w:t>;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Финансовое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управление</w:t>
            </w:r>
            <w:r w:rsidRPr="00BD7A0C">
              <w:t xml:space="preserve"> 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98 588,7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108 344,6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108 168,5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107 454,4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1 321,5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1 465,2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1 523,6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1 594,3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700,1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823,7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783,7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783,7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Подпрограмма «Совершенствование системы муниципального управления»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93 456,1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102 654,4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103 975,8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103 261,7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Администрация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Ленинск</w:t>
            </w:r>
            <w:r w:rsidRPr="00BD7A0C">
              <w:t>-</w:t>
            </w:r>
            <w:r w:rsidRPr="00BD7A0C">
              <w:rPr>
                <w:rFonts w:hint="eastAsia"/>
              </w:rPr>
              <w:t>Кузнецкого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муниципального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округа</w:t>
            </w:r>
            <w:r w:rsidRPr="00BD7A0C">
              <w:t>;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Финансовое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управление</w:t>
            </w:r>
            <w:r w:rsidRPr="00BD7A0C">
              <w:t xml:space="preserve"> 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92 704,5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101 830,2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103 191,6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102 477,5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64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51,5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240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700,1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823,7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783,7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783,7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 xml:space="preserve">1. Резервные фонды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838,9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800,0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800,0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838,9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800,0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800,0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 xml:space="preserve">2. Глава </w:t>
            </w:r>
            <w:r w:rsidRPr="00BD7A0C">
              <w:lastRenderedPageBreak/>
              <w:t>муниципального образования в рамках подпрограммы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lastRenderedPageBreak/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2 150,6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2 463,0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2 463,0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2 463,0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2 150,6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2 463,0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2 463,0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2 463,0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lastRenderedPageBreak/>
              <w:t>3. Председатель представительного органа муниципального образования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1 687,2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1 882,4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1 882,4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1 882,4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1 687,2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1 882,4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1 882,4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1 882,4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4. Обеспечение деятельности органов местного самоуправления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76 594,5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87 298,8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89 160,2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88 446,1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76 594,5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87 298,8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89 160,2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88 446,1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5. Создание и функционирование комиссий по делам несовершеннолетних и защите их прав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599,3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697,7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657,7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657,7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599,3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697,7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657,7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657,7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6. 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</w:p>
          <w:p w:rsidR="00201336" w:rsidRPr="00BD7A0C" w:rsidRDefault="00201336" w:rsidP="00BD7A0C">
            <w:pPr>
              <w:pStyle w:val="Table"/>
            </w:pPr>
          </w:p>
          <w:p w:rsidR="00201336" w:rsidRPr="00BD7A0C" w:rsidRDefault="00201336" w:rsidP="00BD7A0C">
            <w:pPr>
              <w:pStyle w:val="Table"/>
            </w:pPr>
          </w:p>
          <w:p w:rsidR="00201336" w:rsidRPr="00BD7A0C" w:rsidRDefault="00201336" w:rsidP="00BD7A0C">
            <w:pPr>
              <w:pStyle w:val="Table"/>
            </w:pPr>
          </w:p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7. Создание и функционирование административных комиссий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89,8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115,0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115,0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115,0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89,8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115,0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115,0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115,0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8. Выборы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840,0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1 000,0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1 000,0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1 000,0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840,0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1 000,0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1 000,0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1 000,0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9. Составление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51,5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51,5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0,5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26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10. Информационно-коммуникационные технологии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3 353,5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2 923,0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2 923,0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2 923,0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35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3 353,5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2 923,0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2 923,0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2 923,0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3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lastRenderedPageBreak/>
              <w:t xml:space="preserve">11. </w:t>
            </w:r>
            <w:r w:rsidRPr="00BD7A0C">
              <w:rPr>
                <w:rFonts w:hint="eastAsia"/>
              </w:rPr>
              <w:t>Обеспечение деятельности МКУ</w:t>
            </w:r>
            <w:r w:rsidRPr="00BD7A0C">
              <w:t xml:space="preserve"> «Территориальное управление администрации Ленинск-Кузнецкого муниципального округа»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7 139,9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5063,0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4 863,0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4 863,0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26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7 139,9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5063,0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4 863,0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4 863,0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659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 xml:space="preserve">12. </w:t>
            </w:r>
            <w:r w:rsidRPr="00BD7A0C">
              <w:rPr>
                <w:rFonts w:hint="eastAsia"/>
              </w:rPr>
              <w:t>Осуществление мероприятий по предоставлению транспортных услуг населению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100,0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3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13. Финансовая поддержка работников, семей, ветеранов администрации, муниципальных учреждений</w:t>
            </w:r>
          </w:p>
        </w:tc>
        <w:tc>
          <w:tcPr>
            <w:tcW w:w="1275" w:type="dxa"/>
            <w:shd w:val="clear" w:color="auto" w:fill="auto"/>
          </w:tcPr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Всего</w:t>
            </w:r>
            <w:r w:rsidRPr="00BD7A0C">
              <w:t>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300,0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35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</w:tcPr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местный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300,0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0,0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298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Подпрограмма «Управление муниципальными финансами»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7 154,2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7 979,1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6 500,0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6 570,7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Администрация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Ленинск</w:t>
            </w:r>
            <w:r w:rsidRPr="00BD7A0C">
              <w:t>-</w:t>
            </w:r>
            <w:r w:rsidRPr="00BD7A0C">
              <w:rPr>
                <w:rFonts w:hint="eastAsia"/>
              </w:rPr>
              <w:t>Кузнецкого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муниципального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округа</w:t>
            </w:r>
            <w:r w:rsidRPr="00BD7A0C">
              <w:t>;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rPr>
                <w:rFonts w:hint="eastAsia"/>
              </w:rPr>
              <w:t>Финансовое</w:t>
            </w:r>
            <w:r w:rsidRPr="00BD7A0C">
              <w:t xml:space="preserve"> </w:t>
            </w:r>
            <w:r w:rsidRPr="00BD7A0C">
              <w:rPr>
                <w:rFonts w:hint="eastAsia"/>
              </w:rPr>
              <w:t>управление</w:t>
            </w:r>
            <w:r w:rsidRPr="00BD7A0C">
              <w:t xml:space="preserve"> 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5 884,2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6 514,4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4 976,9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4 976,9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1 270,0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1 464,7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1 523,1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1 593,8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областной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1. Процентные платежи по муниципальному долгу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55,9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55,9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-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2.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1 270,0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1 464,7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1 523,1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1 593,8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315"/>
          <w:jc w:val="center"/>
        </w:trPr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01336" w:rsidRPr="00BD7A0C" w:rsidRDefault="00201336" w:rsidP="00BD7A0C">
            <w:pPr>
              <w:pStyle w:val="Table"/>
            </w:pPr>
            <w:r w:rsidRPr="00BD7A0C"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1 270,0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1 464,7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1 523,1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1 593,8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96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lastRenderedPageBreak/>
              <w:t xml:space="preserve">3. Содержание МБУ «Пожарная часть </w:t>
            </w:r>
          </w:p>
          <w:p w:rsidR="00201336" w:rsidRPr="00BD7A0C" w:rsidRDefault="00201336" w:rsidP="00BD7A0C">
            <w:pPr>
              <w:pStyle w:val="Table"/>
            </w:pPr>
            <w:r w:rsidRPr="00BD7A0C">
              <w:t>с. Красное»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5 884,2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6 458,5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4 976,9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4 976,9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  <w:tr w:rsidR="00201336" w:rsidRPr="00BD7A0C" w:rsidTr="00BD7A0C">
        <w:trPr>
          <w:trHeight w:val="165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5 884,2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6 458,5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4 976,9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01336" w:rsidRPr="00BD7A0C" w:rsidRDefault="00201336" w:rsidP="00BD7A0C">
            <w:pPr>
              <w:pStyle w:val="Table"/>
            </w:pPr>
            <w:r w:rsidRPr="00BD7A0C">
              <w:t>4976,9</w:t>
            </w:r>
          </w:p>
        </w:tc>
        <w:tc>
          <w:tcPr>
            <w:tcW w:w="1603" w:type="dxa"/>
            <w:gridSpan w:val="2"/>
          </w:tcPr>
          <w:p w:rsidR="00201336" w:rsidRPr="00BD7A0C" w:rsidRDefault="00201336" w:rsidP="00BD7A0C">
            <w:pPr>
              <w:pStyle w:val="Table"/>
            </w:pPr>
            <w:r w:rsidRPr="00BD7A0C">
              <w:t>Х</w:t>
            </w:r>
          </w:p>
        </w:tc>
      </w:tr>
    </w:tbl>
    <w:p w:rsidR="00201336" w:rsidRPr="00BD7A0C" w:rsidRDefault="00201336" w:rsidP="00BD7A0C"/>
    <w:sectPr w:rsidR="00201336" w:rsidRPr="00BD7A0C" w:rsidSect="00BD7A0C">
      <w:headerReference w:type="even" r:id="rId10"/>
      <w:headerReference w:type="default" r:id="rId11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C96" w:rsidRDefault="002B1C96">
      <w:r>
        <w:separator/>
      </w:r>
    </w:p>
  </w:endnote>
  <w:endnote w:type="continuationSeparator" w:id="0">
    <w:p w:rsidR="002B1C96" w:rsidRDefault="002B1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C96" w:rsidRDefault="002B1C96">
      <w:r>
        <w:separator/>
      </w:r>
    </w:p>
  </w:footnote>
  <w:footnote w:type="continuationSeparator" w:id="0">
    <w:p w:rsidR="002B1C96" w:rsidRDefault="002B1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AA" w:rsidRDefault="0070183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B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AA" w:rsidRDefault="0070183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B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00B3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A6F33"/>
    <w:rsid w:val="001A7EB3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1336"/>
    <w:rsid w:val="00204C18"/>
    <w:rsid w:val="00217480"/>
    <w:rsid w:val="00220038"/>
    <w:rsid w:val="00226C74"/>
    <w:rsid w:val="00230E48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769BF"/>
    <w:rsid w:val="00280C76"/>
    <w:rsid w:val="00287D2F"/>
    <w:rsid w:val="00290244"/>
    <w:rsid w:val="00293EB4"/>
    <w:rsid w:val="00295205"/>
    <w:rsid w:val="002A3B85"/>
    <w:rsid w:val="002B1C96"/>
    <w:rsid w:val="002B53B1"/>
    <w:rsid w:val="002C23A0"/>
    <w:rsid w:val="002C2BFD"/>
    <w:rsid w:val="002C51DE"/>
    <w:rsid w:val="002D4480"/>
    <w:rsid w:val="002E1294"/>
    <w:rsid w:val="002E134A"/>
    <w:rsid w:val="002E1587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467C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B63"/>
    <w:rsid w:val="00635950"/>
    <w:rsid w:val="006445C4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183B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0437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19C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B22B2"/>
    <w:rsid w:val="00AB3798"/>
    <w:rsid w:val="00AB7A0B"/>
    <w:rsid w:val="00AC3344"/>
    <w:rsid w:val="00AC3EFD"/>
    <w:rsid w:val="00AC5A34"/>
    <w:rsid w:val="00AD0E1A"/>
    <w:rsid w:val="00AD0EB7"/>
    <w:rsid w:val="00AD7F14"/>
    <w:rsid w:val="00AE2013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A67D8"/>
    <w:rsid w:val="00BB470F"/>
    <w:rsid w:val="00BB7DCE"/>
    <w:rsid w:val="00BC030B"/>
    <w:rsid w:val="00BC2857"/>
    <w:rsid w:val="00BC3E18"/>
    <w:rsid w:val="00BD5268"/>
    <w:rsid w:val="00BD6969"/>
    <w:rsid w:val="00BD7A0C"/>
    <w:rsid w:val="00BE3CD4"/>
    <w:rsid w:val="00BE3DD2"/>
    <w:rsid w:val="00BE4C6B"/>
    <w:rsid w:val="00BF00B3"/>
    <w:rsid w:val="00BF0A94"/>
    <w:rsid w:val="00BF3F55"/>
    <w:rsid w:val="00BF56B4"/>
    <w:rsid w:val="00C04D01"/>
    <w:rsid w:val="00C06BA0"/>
    <w:rsid w:val="00C14500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464A"/>
    <w:rsid w:val="00CE7D4E"/>
    <w:rsid w:val="00CE7EDD"/>
    <w:rsid w:val="00CF1545"/>
    <w:rsid w:val="00CF2814"/>
    <w:rsid w:val="00CF2D6F"/>
    <w:rsid w:val="00CF47B6"/>
    <w:rsid w:val="00CF57FC"/>
    <w:rsid w:val="00CF7D6C"/>
    <w:rsid w:val="00D004F0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621EC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4930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487C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936AB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004F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004F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004F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004F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004F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70183B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rsid w:val="0070183B"/>
    <w:pPr>
      <w:spacing w:after="120"/>
    </w:pPr>
  </w:style>
  <w:style w:type="paragraph" w:styleId="a4">
    <w:name w:val="header"/>
    <w:basedOn w:val="a"/>
    <w:rsid w:val="0070183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0183B"/>
  </w:style>
  <w:style w:type="paragraph" w:styleId="a6">
    <w:name w:val="Body Text Indent"/>
    <w:basedOn w:val="a"/>
    <w:rsid w:val="0070183B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paragraph" w:styleId="ae">
    <w:name w:val="No Spacing"/>
    <w:uiPriority w:val="1"/>
    <w:qFormat/>
    <w:rsid w:val="00201336"/>
    <w:pPr>
      <w:ind w:firstLine="680"/>
      <w:jc w:val="both"/>
    </w:pPr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C043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C043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C043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004F0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D004F0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7C043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004F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D004F0"/>
    <w:rPr>
      <w:color w:val="0000FF"/>
      <w:u w:val="none"/>
    </w:rPr>
  </w:style>
  <w:style w:type="paragraph" w:customStyle="1" w:styleId="Application">
    <w:name w:val="Application!Приложение"/>
    <w:rsid w:val="00D004F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004F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004F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004F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004F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004F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004F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004F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004F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004F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004F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004F0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paragraph" w:styleId="ae">
    <w:name w:val="No Spacing"/>
    <w:uiPriority w:val="1"/>
    <w:qFormat/>
    <w:rsid w:val="00201336"/>
    <w:pPr>
      <w:ind w:firstLine="680"/>
      <w:jc w:val="both"/>
    </w:pPr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C043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C043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C043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004F0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D004F0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7C043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004F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D004F0"/>
    <w:rPr>
      <w:color w:val="0000FF"/>
      <w:u w:val="none"/>
    </w:rPr>
  </w:style>
  <w:style w:type="paragraph" w:customStyle="1" w:styleId="Application">
    <w:name w:val="Application!Приложение"/>
    <w:rsid w:val="00D004F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004F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004F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004F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004F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8f21b21c-a408-42c4-b9fe-a939b863c84a.html" TargetMode="Externa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730B5-3845-4AE6-9486-4117B61F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</TotalTime>
  <Pages>1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Вавилкина Валентина Викторовна</cp:lastModifiedBy>
  <cp:revision>3</cp:revision>
  <cp:lastPrinted>2017-12-26T02:30:00Z</cp:lastPrinted>
  <dcterms:created xsi:type="dcterms:W3CDTF">2026-08-31T06:22:00Z</dcterms:created>
  <dcterms:modified xsi:type="dcterms:W3CDTF">2026-09-14T07:07:00Z</dcterms:modified>
</cp:coreProperties>
</file>